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93" w:type="dxa"/>
        <w:tblInd w:w="212" w:type="dxa"/>
        <w:tblLayout w:type="fixed"/>
        <w:tblCellMar>
          <w:left w:w="70" w:type="dxa"/>
          <w:right w:w="70" w:type="dxa"/>
        </w:tblCellMar>
        <w:tblLook w:val="0000" w:firstRow="0" w:lastRow="0" w:firstColumn="0" w:lastColumn="0" w:noHBand="0" w:noVBand="0"/>
      </w:tblPr>
      <w:tblGrid>
        <w:gridCol w:w="1063"/>
        <w:gridCol w:w="1311"/>
        <w:gridCol w:w="390"/>
        <w:gridCol w:w="1842"/>
        <w:gridCol w:w="142"/>
        <w:gridCol w:w="142"/>
        <w:gridCol w:w="123"/>
        <w:gridCol w:w="19"/>
        <w:gridCol w:w="141"/>
        <w:gridCol w:w="19"/>
        <w:gridCol w:w="1257"/>
        <w:gridCol w:w="425"/>
        <w:gridCol w:w="19"/>
        <w:gridCol w:w="335"/>
        <w:gridCol w:w="780"/>
        <w:gridCol w:w="444"/>
        <w:gridCol w:w="1541"/>
      </w:tblGrid>
      <w:tr w:rsidR="00BC22C9" w:rsidRPr="00ED06D5" w14:paraId="446D32C4" w14:textId="77777777" w:rsidTr="009F45D8">
        <w:trPr>
          <w:cantSplit/>
          <w:trHeight w:val="240"/>
        </w:trPr>
        <w:tc>
          <w:tcPr>
            <w:tcW w:w="4748" w:type="dxa"/>
            <w:gridSpan w:val="5"/>
          </w:tcPr>
          <w:p w14:paraId="3C94F425" w14:textId="77777777" w:rsidR="00BC22C9" w:rsidRPr="00ED06D5" w:rsidRDefault="00BC22C9">
            <w:pPr>
              <w:rPr>
                <w:rFonts w:ascii="Hessen Gellix" w:hAnsi="Hessen Gellix"/>
                <w:sz w:val="16"/>
                <w:szCs w:val="16"/>
              </w:rPr>
            </w:pPr>
            <w:r w:rsidRPr="00ED06D5">
              <w:rPr>
                <w:rFonts w:ascii="Hessen Gellix" w:hAnsi="Hessen Gellix"/>
                <w:sz w:val="16"/>
                <w:szCs w:val="16"/>
              </w:rPr>
              <w:t>Schule</w:t>
            </w:r>
          </w:p>
        </w:tc>
        <w:tc>
          <w:tcPr>
            <w:tcW w:w="425" w:type="dxa"/>
            <w:gridSpan w:val="4"/>
            <w:vMerge w:val="restart"/>
          </w:tcPr>
          <w:p w14:paraId="39670A68" w14:textId="77777777" w:rsidR="00BC22C9" w:rsidRPr="00ED06D5" w:rsidRDefault="00BC22C9">
            <w:pPr>
              <w:rPr>
                <w:rFonts w:ascii="Hessen Gellix" w:hAnsi="Hessen Gellix"/>
              </w:rPr>
            </w:pPr>
          </w:p>
        </w:tc>
        <w:tc>
          <w:tcPr>
            <w:tcW w:w="4820" w:type="dxa"/>
            <w:gridSpan w:val="8"/>
          </w:tcPr>
          <w:p w14:paraId="4106FEE3" w14:textId="77777777" w:rsidR="00BC22C9" w:rsidRPr="00ED06D5" w:rsidRDefault="00BC22C9">
            <w:pPr>
              <w:rPr>
                <w:rFonts w:ascii="Hessen Gellix" w:hAnsi="Hessen Gellix"/>
                <w:sz w:val="16"/>
                <w:szCs w:val="16"/>
              </w:rPr>
            </w:pPr>
            <w:r w:rsidRPr="00ED06D5">
              <w:rPr>
                <w:rFonts w:ascii="Hessen Gellix" w:hAnsi="Hessen Gellix"/>
                <w:sz w:val="16"/>
                <w:szCs w:val="16"/>
              </w:rPr>
              <w:t>Ort, Datum</w:t>
            </w:r>
          </w:p>
        </w:tc>
      </w:tr>
      <w:bookmarkStart w:id="0" w:name="Text28"/>
      <w:tr w:rsidR="00BC22C9" w:rsidRPr="00ED06D5" w14:paraId="670CB297" w14:textId="77777777" w:rsidTr="009F45D8">
        <w:trPr>
          <w:cantSplit/>
          <w:trHeight w:val="240"/>
        </w:trPr>
        <w:tc>
          <w:tcPr>
            <w:tcW w:w="4748" w:type="dxa"/>
            <w:gridSpan w:val="5"/>
            <w:tcBorders>
              <w:left w:val="single" w:sz="4" w:space="0" w:color="auto"/>
              <w:bottom w:val="single" w:sz="4" w:space="0" w:color="auto"/>
            </w:tcBorders>
          </w:tcPr>
          <w:p w14:paraId="2C415D0D" w14:textId="77777777" w:rsidR="00BC22C9" w:rsidRPr="00ED06D5" w:rsidRDefault="00BC22C9">
            <w:pPr>
              <w:rPr>
                <w:rFonts w:ascii="Hessen Gellix" w:hAnsi="Hessen Gellix"/>
              </w:rPr>
            </w:pPr>
            <w:r w:rsidRPr="00ED06D5">
              <w:rPr>
                <w:rFonts w:ascii="Hessen Gellix" w:hAnsi="Hessen Gellix"/>
              </w:rPr>
              <w:fldChar w:fldCharType="begin">
                <w:ffData>
                  <w:name w:val="Text28"/>
                  <w:enabled/>
                  <w:calcOnExit w:val="0"/>
                  <w:textInput/>
                </w:ffData>
              </w:fldChar>
            </w:r>
            <w:r w:rsidRPr="00ED06D5">
              <w:rPr>
                <w:rFonts w:ascii="Hessen Gellix" w:hAnsi="Hessen Gellix"/>
              </w:rPr>
              <w:instrText xml:space="preserve"> FORMTEXT </w:instrText>
            </w:r>
            <w:r w:rsidRPr="00ED06D5">
              <w:rPr>
                <w:rFonts w:ascii="Hessen Gellix" w:hAnsi="Hessen Gellix"/>
              </w:rPr>
            </w:r>
            <w:r w:rsidRPr="00ED06D5">
              <w:rPr>
                <w:rFonts w:ascii="Hessen Gellix" w:hAnsi="Hessen Gellix"/>
              </w:rPr>
              <w:fldChar w:fldCharType="separate"/>
            </w:r>
            <w:r w:rsidRPr="00ED06D5">
              <w:rPr>
                <w:rFonts w:ascii="Hessen Gellix" w:hAnsi="Hessen Gellix"/>
                <w:noProof/>
              </w:rPr>
              <w:t> </w:t>
            </w:r>
            <w:r w:rsidRPr="00ED06D5">
              <w:rPr>
                <w:rFonts w:ascii="Hessen Gellix" w:hAnsi="Hessen Gellix"/>
                <w:noProof/>
              </w:rPr>
              <w:t> </w:t>
            </w:r>
            <w:r w:rsidRPr="00ED06D5">
              <w:rPr>
                <w:rFonts w:ascii="Hessen Gellix" w:hAnsi="Hessen Gellix"/>
                <w:noProof/>
              </w:rPr>
              <w:t> </w:t>
            </w:r>
            <w:r w:rsidRPr="00ED06D5">
              <w:rPr>
                <w:rFonts w:ascii="Hessen Gellix" w:hAnsi="Hessen Gellix"/>
                <w:noProof/>
              </w:rPr>
              <w:t> </w:t>
            </w:r>
            <w:r w:rsidRPr="00ED06D5">
              <w:rPr>
                <w:rFonts w:ascii="Hessen Gellix" w:hAnsi="Hessen Gellix"/>
                <w:noProof/>
              </w:rPr>
              <w:t> </w:t>
            </w:r>
            <w:r w:rsidRPr="00ED06D5">
              <w:rPr>
                <w:rFonts w:ascii="Hessen Gellix" w:hAnsi="Hessen Gellix"/>
              </w:rPr>
              <w:fldChar w:fldCharType="end"/>
            </w:r>
            <w:bookmarkEnd w:id="0"/>
          </w:p>
        </w:tc>
        <w:tc>
          <w:tcPr>
            <w:tcW w:w="425" w:type="dxa"/>
            <w:gridSpan w:val="4"/>
            <w:vMerge/>
            <w:tcBorders>
              <w:right w:val="single" w:sz="4" w:space="0" w:color="auto"/>
            </w:tcBorders>
          </w:tcPr>
          <w:p w14:paraId="629B7903" w14:textId="77777777" w:rsidR="00BC22C9" w:rsidRPr="00ED06D5" w:rsidRDefault="00BC22C9">
            <w:pPr>
              <w:rPr>
                <w:rFonts w:ascii="Hessen Gellix" w:hAnsi="Hessen Gellix"/>
              </w:rPr>
            </w:pPr>
          </w:p>
        </w:tc>
        <w:bookmarkStart w:id="1" w:name="Text29"/>
        <w:tc>
          <w:tcPr>
            <w:tcW w:w="4820" w:type="dxa"/>
            <w:gridSpan w:val="8"/>
            <w:tcBorders>
              <w:left w:val="single" w:sz="4" w:space="0" w:color="auto"/>
              <w:bottom w:val="single" w:sz="4" w:space="0" w:color="auto"/>
            </w:tcBorders>
          </w:tcPr>
          <w:p w14:paraId="017E5843" w14:textId="77777777" w:rsidR="00BC22C9" w:rsidRPr="00ED06D5" w:rsidRDefault="00BC22C9">
            <w:pPr>
              <w:rPr>
                <w:rFonts w:ascii="Hessen Gellix" w:hAnsi="Hessen Gellix"/>
              </w:rPr>
            </w:pPr>
            <w:r w:rsidRPr="00ED06D5">
              <w:rPr>
                <w:rFonts w:ascii="Hessen Gellix" w:hAnsi="Hessen Gellix"/>
              </w:rPr>
              <w:fldChar w:fldCharType="begin">
                <w:ffData>
                  <w:name w:val="Text29"/>
                  <w:enabled/>
                  <w:calcOnExit w:val="0"/>
                  <w:textInput/>
                </w:ffData>
              </w:fldChar>
            </w:r>
            <w:r w:rsidRPr="00ED06D5">
              <w:rPr>
                <w:rFonts w:ascii="Hessen Gellix" w:hAnsi="Hessen Gellix"/>
              </w:rPr>
              <w:instrText xml:space="preserve"> FORMTEXT </w:instrText>
            </w:r>
            <w:r w:rsidRPr="00ED06D5">
              <w:rPr>
                <w:rFonts w:ascii="Hessen Gellix" w:hAnsi="Hessen Gellix"/>
              </w:rPr>
            </w:r>
            <w:r w:rsidRPr="00ED06D5">
              <w:rPr>
                <w:rFonts w:ascii="Hessen Gellix" w:hAnsi="Hessen Gellix"/>
              </w:rPr>
              <w:fldChar w:fldCharType="separate"/>
            </w:r>
            <w:r w:rsidRPr="00ED06D5">
              <w:rPr>
                <w:rFonts w:ascii="Hessen Gellix" w:hAnsi="Hessen Gellix"/>
                <w:noProof/>
              </w:rPr>
              <w:t> </w:t>
            </w:r>
            <w:r w:rsidRPr="00ED06D5">
              <w:rPr>
                <w:rFonts w:ascii="Hessen Gellix" w:hAnsi="Hessen Gellix"/>
                <w:noProof/>
              </w:rPr>
              <w:t> </w:t>
            </w:r>
            <w:r w:rsidRPr="00ED06D5">
              <w:rPr>
                <w:rFonts w:ascii="Hessen Gellix" w:hAnsi="Hessen Gellix"/>
                <w:noProof/>
              </w:rPr>
              <w:t> </w:t>
            </w:r>
            <w:r w:rsidRPr="00ED06D5">
              <w:rPr>
                <w:rFonts w:ascii="Hessen Gellix" w:hAnsi="Hessen Gellix"/>
                <w:noProof/>
              </w:rPr>
              <w:t> </w:t>
            </w:r>
            <w:r w:rsidRPr="00ED06D5">
              <w:rPr>
                <w:rFonts w:ascii="Hessen Gellix" w:hAnsi="Hessen Gellix"/>
                <w:noProof/>
              </w:rPr>
              <w:t> </w:t>
            </w:r>
            <w:r w:rsidRPr="00ED06D5">
              <w:rPr>
                <w:rFonts w:ascii="Hessen Gellix" w:hAnsi="Hessen Gellix"/>
              </w:rPr>
              <w:fldChar w:fldCharType="end"/>
            </w:r>
            <w:bookmarkEnd w:id="1"/>
          </w:p>
        </w:tc>
      </w:tr>
      <w:tr w:rsidR="00AE5D70" w:rsidRPr="00ED06D5" w14:paraId="648FD19A" w14:textId="77777777" w:rsidTr="009F45D8">
        <w:trPr>
          <w:cantSplit/>
        </w:trPr>
        <w:tc>
          <w:tcPr>
            <w:tcW w:w="4748" w:type="dxa"/>
            <w:gridSpan w:val="5"/>
            <w:tcBorders>
              <w:top w:val="single" w:sz="4" w:space="0" w:color="auto"/>
            </w:tcBorders>
          </w:tcPr>
          <w:p w14:paraId="6D2C4A28" w14:textId="77777777" w:rsidR="00AE5D70" w:rsidRPr="00ED06D5" w:rsidRDefault="00AE5D70">
            <w:pPr>
              <w:rPr>
                <w:rFonts w:ascii="Hessen Gellix" w:hAnsi="Hessen Gellix"/>
                <w:sz w:val="18"/>
              </w:rPr>
            </w:pPr>
          </w:p>
        </w:tc>
        <w:tc>
          <w:tcPr>
            <w:tcW w:w="425" w:type="dxa"/>
            <w:gridSpan w:val="4"/>
            <w:vMerge w:val="restart"/>
          </w:tcPr>
          <w:p w14:paraId="5725DD23" w14:textId="77777777" w:rsidR="00AE5D70" w:rsidRPr="00ED06D5" w:rsidRDefault="00AE5D70">
            <w:pPr>
              <w:rPr>
                <w:rFonts w:ascii="Hessen Gellix" w:hAnsi="Hessen Gellix"/>
              </w:rPr>
            </w:pPr>
          </w:p>
        </w:tc>
        <w:tc>
          <w:tcPr>
            <w:tcW w:w="4820" w:type="dxa"/>
            <w:gridSpan w:val="8"/>
          </w:tcPr>
          <w:p w14:paraId="62A16440" w14:textId="77777777" w:rsidR="00BB2B5C" w:rsidRPr="00ED06D5" w:rsidRDefault="00BB2B5C">
            <w:pPr>
              <w:rPr>
                <w:rFonts w:ascii="Hessen Gellix" w:hAnsi="Hessen Gellix"/>
                <w:sz w:val="18"/>
              </w:rPr>
            </w:pPr>
          </w:p>
        </w:tc>
      </w:tr>
      <w:tr w:rsidR="00AE5D70" w:rsidRPr="00ED06D5" w14:paraId="71F69C4C" w14:textId="77777777" w:rsidTr="009F45D8">
        <w:trPr>
          <w:cantSplit/>
        </w:trPr>
        <w:tc>
          <w:tcPr>
            <w:tcW w:w="4748" w:type="dxa"/>
            <w:gridSpan w:val="5"/>
          </w:tcPr>
          <w:p w14:paraId="7C68DF6D" w14:textId="77777777" w:rsidR="00BB2B5C" w:rsidRPr="00ED06D5" w:rsidRDefault="00BB2B5C">
            <w:pPr>
              <w:rPr>
                <w:rFonts w:ascii="Hessen Gellix" w:hAnsi="Hessen Gellix"/>
              </w:rPr>
            </w:pPr>
            <w:r w:rsidRPr="00ED06D5">
              <w:rPr>
                <w:rFonts w:ascii="Hessen Gellix" w:hAnsi="Hessen Gellix"/>
              </w:rPr>
              <w:t>Staatliches Schulamt für</w:t>
            </w:r>
            <w:r w:rsidR="00A016D0" w:rsidRPr="00ED06D5">
              <w:rPr>
                <w:rFonts w:ascii="Hessen Gellix" w:hAnsi="Hessen Gellix"/>
              </w:rPr>
              <w:br/>
            </w:r>
            <w:r w:rsidR="00345442" w:rsidRPr="00ED06D5">
              <w:rPr>
                <w:rFonts w:ascii="Hessen Gellix" w:hAnsi="Hessen Gellix"/>
              </w:rPr>
              <w:t>d</w:t>
            </w:r>
            <w:r w:rsidR="006B138A" w:rsidRPr="00ED06D5">
              <w:rPr>
                <w:rFonts w:ascii="Hessen Gellix" w:hAnsi="Hessen Gellix"/>
              </w:rPr>
              <w:t>en Hochtaunuskreis und</w:t>
            </w:r>
            <w:r w:rsidR="00A016D0" w:rsidRPr="00ED06D5">
              <w:rPr>
                <w:rFonts w:ascii="Hessen Gellix" w:hAnsi="Hessen Gellix"/>
              </w:rPr>
              <w:br/>
            </w:r>
            <w:r w:rsidR="006B138A" w:rsidRPr="00ED06D5">
              <w:rPr>
                <w:rFonts w:ascii="Hessen Gellix" w:hAnsi="Hessen Gellix"/>
              </w:rPr>
              <w:t>den Wetteraukreis</w:t>
            </w:r>
          </w:p>
          <w:p w14:paraId="5E505AAC" w14:textId="77777777" w:rsidR="00BB2B5C" w:rsidRPr="00ED06D5" w:rsidRDefault="004B3F83">
            <w:pPr>
              <w:rPr>
                <w:rFonts w:ascii="Hessen Gellix" w:hAnsi="Hessen Gellix"/>
              </w:rPr>
            </w:pPr>
            <w:r w:rsidRPr="00ED06D5">
              <w:rPr>
                <w:rFonts w:ascii="Hessen Gellix" w:hAnsi="Hessen Gellix"/>
              </w:rPr>
              <w:t>Konrad-Adenauer-Allee 1-11</w:t>
            </w:r>
          </w:p>
          <w:p w14:paraId="4BB35EE9" w14:textId="77777777" w:rsidR="00BB2B5C" w:rsidRPr="00ED06D5" w:rsidRDefault="004B3F83">
            <w:pPr>
              <w:rPr>
                <w:rFonts w:ascii="Hessen Gellix" w:hAnsi="Hessen Gellix"/>
              </w:rPr>
            </w:pPr>
            <w:r w:rsidRPr="00ED06D5">
              <w:rPr>
                <w:rFonts w:ascii="Hessen Gellix" w:hAnsi="Hessen Gellix"/>
              </w:rPr>
              <w:t>61118 Bad Vilbel</w:t>
            </w:r>
          </w:p>
          <w:p w14:paraId="3B4CF619" w14:textId="77777777" w:rsidR="008C1CF6" w:rsidRPr="00ED06D5" w:rsidRDefault="008C1CF6">
            <w:pPr>
              <w:rPr>
                <w:rFonts w:ascii="Hessen Gellix" w:hAnsi="Hessen Gellix"/>
              </w:rPr>
            </w:pPr>
          </w:p>
        </w:tc>
        <w:tc>
          <w:tcPr>
            <w:tcW w:w="425" w:type="dxa"/>
            <w:gridSpan w:val="4"/>
            <w:vMerge/>
          </w:tcPr>
          <w:p w14:paraId="1289F4AD" w14:textId="77777777" w:rsidR="00AE5D70" w:rsidRPr="00ED06D5" w:rsidRDefault="00AE5D70">
            <w:pPr>
              <w:rPr>
                <w:rFonts w:ascii="Hessen Gellix" w:hAnsi="Hessen Gellix"/>
              </w:rPr>
            </w:pPr>
          </w:p>
        </w:tc>
        <w:tc>
          <w:tcPr>
            <w:tcW w:w="4820" w:type="dxa"/>
            <w:gridSpan w:val="8"/>
          </w:tcPr>
          <w:p w14:paraId="517C5149" w14:textId="77777777" w:rsidR="00624119" w:rsidRPr="00ED06D5" w:rsidRDefault="00624119" w:rsidP="00624119">
            <w:pPr>
              <w:pStyle w:val="berschrift1"/>
              <w:rPr>
                <w:rFonts w:ascii="Hessen Gellix" w:hAnsi="Hessen Gellix"/>
                <w:sz w:val="28"/>
              </w:rPr>
            </w:pPr>
            <w:r w:rsidRPr="00ED06D5">
              <w:rPr>
                <w:rFonts w:ascii="Hessen Gellix" w:hAnsi="Hessen Gellix"/>
                <w:sz w:val="28"/>
              </w:rPr>
              <w:t>Mehrarbeitsvergütung</w:t>
            </w:r>
            <w:r w:rsidR="00A016D0" w:rsidRPr="00ED06D5">
              <w:rPr>
                <w:rFonts w:ascii="Hessen Gellix" w:hAnsi="Hessen Gellix"/>
                <w:sz w:val="28"/>
              </w:rPr>
              <w:t xml:space="preserve"> /</w:t>
            </w:r>
          </w:p>
          <w:p w14:paraId="29473F74" w14:textId="77777777" w:rsidR="00624119" w:rsidRPr="00ED06D5" w:rsidRDefault="00A016D0" w:rsidP="00624119">
            <w:pPr>
              <w:rPr>
                <w:rFonts w:ascii="Hessen Gellix" w:hAnsi="Hessen Gellix"/>
                <w:b/>
                <w:sz w:val="28"/>
                <w:szCs w:val="28"/>
              </w:rPr>
            </w:pPr>
            <w:r w:rsidRPr="00ED06D5">
              <w:rPr>
                <w:rFonts w:ascii="Hessen Gellix" w:hAnsi="Hessen Gellix"/>
                <w:b/>
                <w:sz w:val="28"/>
                <w:szCs w:val="28"/>
              </w:rPr>
              <w:t>Zeitanteilige Besoldung Beamte</w:t>
            </w:r>
          </w:p>
          <w:p w14:paraId="2D5A0821" w14:textId="77777777" w:rsidR="00AE5D70" w:rsidRPr="00ED06D5" w:rsidRDefault="00AE5D70">
            <w:pPr>
              <w:pStyle w:val="berschrift1"/>
              <w:rPr>
                <w:rFonts w:ascii="Hessen Gellix" w:hAnsi="Hessen Gellix"/>
                <w:sz w:val="20"/>
              </w:rPr>
            </w:pPr>
          </w:p>
        </w:tc>
      </w:tr>
      <w:tr w:rsidR="00B36C3C" w:rsidRPr="00ED06D5" w14:paraId="4B7A1D49" w14:textId="77777777" w:rsidTr="009F45D8">
        <w:trPr>
          <w:cantSplit/>
        </w:trPr>
        <w:tc>
          <w:tcPr>
            <w:tcW w:w="4748" w:type="dxa"/>
            <w:gridSpan w:val="5"/>
          </w:tcPr>
          <w:p w14:paraId="1CD7064C" w14:textId="77777777" w:rsidR="00B36C3C" w:rsidRPr="00ED06D5" w:rsidRDefault="00B36C3C">
            <w:pPr>
              <w:rPr>
                <w:rFonts w:ascii="Hessen Gellix" w:hAnsi="Hessen Gellix"/>
              </w:rPr>
            </w:pPr>
          </w:p>
        </w:tc>
        <w:tc>
          <w:tcPr>
            <w:tcW w:w="425" w:type="dxa"/>
            <w:gridSpan w:val="4"/>
          </w:tcPr>
          <w:p w14:paraId="001960AA" w14:textId="77777777" w:rsidR="00B36C3C" w:rsidRPr="00ED06D5" w:rsidRDefault="00B36C3C">
            <w:pPr>
              <w:rPr>
                <w:rFonts w:ascii="Hessen Gellix" w:hAnsi="Hessen Gellix"/>
              </w:rPr>
            </w:pPr>
          </w:p>
        </w:tc>
        <w:tc>
          <w:tcPr>
            <w:tcW w:w="1701" w:type="dxa"/>
            <w:gridSpan w:val="3"/>
          </w:tcPr>
          <w:p w14:paraId="689DFF12" w14:textId="77777777" w:rsidR="00B36C3C" w:rsidRPr="00ED06D5" w:rsidRDefault="00B36C3C">
            <w:pPr>
              <w:rPr>
                <w:rFonts w:ascii="Hessen Gellix" w:hAnsi="Hessen Gellix"/>
              </w:rPr>
            </w:pPr>
            <w:r w:rsidRPr="00ED06D5">
              <w:rPr>
                <w:rFonts w:ascii="Hessen Gellix" w:hAnsi="Hessen Gellix"/>
              </w:rPr>
              <w:t>für den Monat</w:t>
            </w:r>
          </w:p>
        </w:tc>
        <w:bookmarkStart w:id="2" w:name="Text24"/>
        <w:tc>
          <w:tcPr>
            <w:tcW w:w="3119" w:type="dxa"/>
            <w:gridSpan w:val="5"/>
            <w:tcBorders>
              <w:bottom w:val="single" w:sz="4" w:space="0" w:color="auto"/>
            </w:tcBorders>
          </w:tcPr>
          <w:p w14:paraId="104F40EA" w14:textId="77777777" w:rsidR="00B36C3C" w:rsidRPr="00ED06D5" w:rsidRDefault="00B36C3C" w:rsidP="008C1CF6">
            <w:pPr>
              <w:ind w:right="-637"/>
              <w:rPr>
                <w:rFonts w:ascii="Hessen Gellix" w:hAnsi="Hessen Gellix"/>
              </w:rPr>
            </w:pPr>
            <w:r w:rsidRPr="00ED06D5">
              <w:rPr>
                <w:rFonts w:ascii="Hessen Gellix" w:hAnsi="Hessen Gellix"/>
              </w:rPr>
              <w:fldChar w:fldCharType="begin">
                <w:ffData>
                  <w:name w:val="Text24"/>
                  <w:enabled/>
                  <w:calcOnExit w:val="0"/>
                  <w:textInput/>
                </w:ffData>
              </w:fldChar>
            </w:r>
            <w:r w:rsidRPr="00ED06D5">
              <w:rPr>
                <w:rFonts w:ascii="Hessen Gellix" w:hAnsi="Hessen Gellix"/>
              </w:rPr>
              <w:instrText xml:space="preserve"> FORMTEXT </w:instrText>
            </w:r>
            <w:r w:rsidRPr="00ED06D5">
              <w:rPr>
                <w:rFonts w:ascii="Hessen Gellix" w:hAnsi="Hessen Gellix"/>
              </w:rPr>
            </w:r>
            <w:r w:rsidRPr="00ED06D5">
              <w:rPr>
                <w:rFonts w:ascii="Hessen Gellix" w:hAnsi="Hessen Gellix"/>
              </w:rPr>
              <w:fldChar w:fldCharType="separate"/>
            </w:r>
            <w:r w:rsidRPr="00ED06D5">
              <w:rPr>
                <w:rFonts w:ascii="Hessen Gellix" w:hAnsi="Hessen Gellix"/>
                <w:noProof/>
              </w:rPr>
              <w:t> </w:t>
            </w:r>
            <w:r w:rsidRPr="00ED06D5">
              <w:rPr>
                <w:rFonts w:ascii="Hessen Gellix" w:hAnsi="Hessen Gellix"/>
                <w:noProof/>
              </w:rPr>
              <w:t> </w:t>
            </w:r>
            <w:r w:rsidRPr="00ED06D5">
              <w:rPr>
                <w:rFonts w:ascii="Hessen Gellix" w:hAnsi="Hessen Gellix"/>
                <w:noProof/>
              </w:rPr>
              <w:t> </w:t>
            </w:r>
            <w:r w:rsidRPr="00ED06D5">
              <w:rPr>
                <w:rFonts w:ascii="Hessen Gellix" w:hAnsi="Hessen Gellix"/>
                <w:noProof/>
              </w:rPr>
              <w:t> </w:t>
            </w:r>
            <w:r w:rsidRPr="00ED06D5">
              <w:rPr>
                <w:rFonts w:ascii="Hessen Gellix" w:hAnsi="Hessen Gellix"/>
                <w:noProof/>
              </w:rPr>
              <w:t> </w:t>
            </w:r>
            <w:r w:rsidRPr="00ED06D5">
              <w:rPr>
                <w:rFonts w:ascii="Hessen Gellix" w:hAnsi="Hessen Gellix"/>
              </w:rPr>
              <w:fldChar w:fldCharType="end"/>
            </w:r>
            <w:bookmarkEnd w:id="2"/>
          </w:p>
        </w:tc>
      </w:tr>
      <w:tr w:rsidR="00B36C3C" w:rsidRPr="00ED06D5" w14:paraId="7D1DADD4" w14:textId="77777777" w:rsidTr="009F45D8">
        <w:trPr>
          <w:cantSplit/>
        </w:trPr>
        <w:tc>
          <w:tcPr>
            <w:tcW w:w="4748" w:type="dxa"/>
            <w:gridSpan w:val="5"/>
          </w:tcPr>
          <w:p w14:paraId="26C24FEA" w14:textId="77777777" w:rsidR="00B36C3C" w:rsidRPr="00ED06D5" w:rsidRDefault="00B36C3C">
            <w:pPr>
              <w:rPr>
                <w:rFonts w:ascii="Hessen Gellix" w:hAnsi="Hessen Gellix"/>
              </w:rPr>
            </w:pPr>
          </w:p>
          <w:p w14:paraId="0780880C" w14:textId="77777777" w:rsidR="00B21992" w:rsidRPr="00ED06D5" w:rsidRDefault="00B21992">
            <w:pPr>
              <w:rPr>
                <w:rFonts w:ascii="Hessen Gellix" w:hAnsi="Hessen Gellix"/>
              </w:rPr>
            </w:pPr>
          </w:p>
        </w:tc>
        <w:tc>
          <w:tcPr>
            <w:tcW w:w="425" w:type="dxa"/>
            <w:gridSpan w:val="4"/>
          </w:tcPr>
          <w:p w14:paraId="68EFE523" w14:textId="77777777" w:rsidR="00B36C3C" w:rsidRPr="00ED06D5" w:rsidRDefault="00B36C3C">
            <w:pPr>
              <w:rPr>
                <w:rFonts w:ascii="Hessen Gellix" w:hAnsi="Hessen Gellix"/>
              </w:rPr>
            </w:pPr>
          </w:p>
        </w:tc>
        <w:tc>
          <w:tcPr>
            <w:tcW w:w="4820" w:type="dxa"/>
            <w:gridSpan w:val="8"/>
          </w:tcPr>
          <w:p w14:paraId="56365312" w14:textId="77777777" w:rsidR="00B36C3C" w:rsidRPr="00ED06D5" w:rsidRDefault="00B36C3C">
            <w:pPr>
              <w:rPr>
                <w:rFonts w:ascii="Hessen Gellix" w:hAnsi="Hessen Gellix"/>
              </w:rPr>
            </w:pPr>
          </w:p>
        </w:tc>
      </w:tr>
      <w:tr w:rsidR="00AE5D70" w:rsidRPr="00ED06D5" w14:paraId="02E46675" w14:textId="77777777" w:rsidTr="009F45D8">
        <w:trPr>
          <w:cantSplit/>
        </w:trPr>
        <w:tc>
          <w:tcPr>
            <w:tcW w:w="4890" w:type="dxa"/>
            <w:gridSpan w:val="6"/>
          </w:tcPr>
          <w:p w14:paraId="76A2AB7A" w14:textId="77777777" w:rsidR="00AE5D70" w:rsidRPr="00ED06D5" w:rsidRDefault="00AE5D70">
            <w:pPr>
              <w:rPr>
                <w:rFonts w:ascii="Hessen Gellix" w:hAnsi="Hessen Gellix"/>
                <w:sz w:val="16"/>
                <w:szCs w:val="16"/>
              </w:rPr>
            </w:pPr>
            <w:r w:rsidRPr="00ED06D5">
              <w:rPr>
                <w:rFonts w:ascii="Hessen Gellix" w:hAnsi="Hessen Gellix"/>
                <w:sz w:val="16"/>
                <w:szCs w:val="16"/>
              </w:rPr>
              <w:t>Empfänger/in  (Familienname, Vorname)</w:t>
            </w:r>
          </w:p>
        </w:tc>
        <w:tc>
          <w:tcPr>
            <w:tcW w:w="283" w:type="dxa"/>
            <w:gridSpan w:val="3"/>
          </w:tcPr>
          <w:p w14:paraId="59996520" w14:textId="77777777" w:rsidR="00AE5D70" w:rsidRPr="00ED06D5" w:rsidRDefault="00AE5D70">
            <w:pPr>
              <w:rPr>
                <w:rFonts w:ascii="Hessen Gellix" w:hAnsi="Hessen Gellix"/>
              </w:rPr>
            </w:pPr>
          </w:p>
        </w:tc>
        <w:tc>
          <w:tcPr>
            <w:tcW w:w="4820" w:type="dxa"/>
            <w:gridSpan w:val="8"/>
          </w:tcPr>
          <w:p w14:paraId="6CC95590" w14:textId="77777777" w:rsidR="00AE5D70" w:rsidRPr="00ED06D5" w:rsidRDefault="00897B4D">
            <w:pPr>
              <w:rPr>
                <w:rFonts w:ascii="Hessen Gellix" w:hAnsi="Hessen Gellix"/>
                <w:sz w:val="16"/>
                <w:szCs w:val="16"/>
              </w:rPr>
            </w:pPr>
            <w:r w:rsidRPr="00ED06D5">
              <w:rPr>
                <w:rFonts w:ascii="Hessen Gellix" w:hAnsi="Hessen Gellix"/>
                <w:sz w:val="16"/>
                <w:szCs w:val="16"/>
              </w:rPr>
              <w:t>Amtsbezeichnung</w:t>
            </w:r>
          </w:p>
        </w:tc>
      </w:tr>
      <w:bookmarkStart w:id="3" w:name="Text8"/>
      <w:tr w:rsidR="00AE5D70" w:rsidRPr="00ED06D5" w14:paraId="10625B00" w14:textId="77777777" w:rsidTr="009F45D8">
        <w:trPr>
          <w:cantSplit/>
        </w:trPr>
        <w:tc>
          <w:tcPr>
            <w:tcW w:w="4890" w:type="dxa"/>
            <w:gridSpan w:val="6"/>
            <w:tcBorders>
              <w:left w:val="single" w:sz="4" w:space="0" w:color="auto"/>
              <w:bottom w:val="single" w:sz="4" w:space="0" w:color="auto"/>
            </w:tcBorders>
          </w:tcPr>
          <w:p w14:paraId="0F3B54C6" w14:textId="77777777" w:rsidR="00AE5D70" w:rsidRPr="00ED06D5" w:rsidRDefault="00AE5D70">
            <w:pPr>
              <w:rPr>
                <w:rFonts w:ascii="Hessen Gellix" w:hAnsi="Hessen Gellix"/>
              </w:rPr>
            </w:pPr>
            <w:r w:rsidRPr="00ED06D5">
              <w:rPr>
                <w:rFonts w:ascii="Hessen Gellix" w:hAnsi="Hessen Gellix"/>
              </w:rPr>
              <w:fldChar w:fldCharType="begin">
                <w:ffData>
                  <w:name w:val="Text8"/>
                  <w:enabled/>
                  <w:calcOnExit w:val="0"/>
                  <w:textInput/>
                </w:ffData>
              </w:fldChar>
            </w:r>
            <w:r w:rsidRPr="00ED06D5">
              <w:rPr>
                <w:rFonts w:ascii="Hessen Gellix" w:hAnsi="Hessen Gellix"/>
              </w:rPr>
              <w:instrText xml:space="preserve"> FORMTEXT </w:instrText>
            </w:r>
            <w:r w:rsidRPr="00ED06D5">
              <w:rPr>
                <w:rFonts w:ascii="Hessen Gellix" w:hAnsi="Hessen Gellix"/>
              </w:rPr>
            </w:r>
            <w:r w:rsidRPr="00ED06D5">
              <w:rPr>
                <w:rFonts w:ascii="Hessen Gellix" w:hAnsi="Hessen Gellix"/>
              </w:rPr>
              <w:fldChar w:fldCharType="separate"/>
            </w:r>
            <w:r w:rsidRPr="00ED06D5">
              <w:rPr>
                <w:rFonts w:ascii="Hessen Gellix" w:hAnsi="Hessen Gellix"/>
                <w:noProof/>
              </w:rPr>
              <w:t> </w:t>
            </w:r>
            <w:r w:rsidRPr="00ED06D5">
              <w:rPr>
                <w:rFonts w:ascii="Hessen Gellix" w:hAnsi="Hessen Gellix"/>
                <w:noProof/>
              </w:rPr>
              <w:t> </w:t>
            </w:r>
            <w:r w:rsidRPr="00ED06D5">
              <w:rPr>
                <w:rFonts w:ascii="Hessen Gellix" w:hAnsi="Hessen Gellix"/>
                <w:noProof/>
              </w:rPr>
              <w:t> </w:t>
            </w:r>
            <w:r w:rsidRPr="00ED06D5">
              <w:rPr>
                <w:rFonts w:ascii="Hessen Gellix" w:hAnsi="Hessen Gellix"/>
                <w:noProof/>
              </w:rPr>
              <w:t> </w:t>
            </w:r>
            <w:r w:rsidRPr="00ED06D5">
              <w:rPr>
                <w:rFonts w:ascii="Hessen Gellix" w:hAnsi="Hessen Gellix"/>
                <w:noProof/>
              </w:rPr>
              <w:t> </w:t>
            </w:r>
            <w:r w:rsidRPr="00ED06D5">
              <w:rPr>
                <w:rFonts w:ascii="Hessen Gellix" w:hAnsi="Hessen Gellix"/>
              </w:rPr>
              <w:fldChar w:fldCharType="end"/>
            </w:r>
            <w:bookmarkEnd w:id="3"/>
            <w:r w:rsidRPr="00ED06D5">
              <w:rPr>
                <w:rFonts w:ascii="Hessen Gellix" w:hAnsi="Hessen Gellix"/>
              </w:rPr>
              <w:t xml:space="preserve">                                                                               </w:t>
            </w:r>
          </w:p>
        </w:tc>
        <w:tc>
          <w:tcPr>
            <w:tcW w:w="283" w:type="dxa"/>
            <w:gridSpan w:val="3"/>
            <w:tcBorders>
              <w:right w:val="single" w:sz="4" w:space="0" w:color="auto"/>
            </w:tcBorders>
          </w:tcPr>
          <w:p w14:paraId="722FE13B" w14:textId="77777777" w:rsidR="00AE5D70" w:rsidRPr="00ED06D5" w:rsidRDefault="00AE5D70">
            <w:pPr>
              <w:rPr>
                <w:rFonts w:ascii="Hessen Gellix" w:hAnsi="Hessen Gellix"/>
              </w:rPr>
            </w:pPr>
          </w:p>
        </w:tc>
        <w:bookmarkStart w:id="4" w:name="Text22"/>
        <w:tc>
          <w:tcPr>
            <w:tcW w:w="4820" w:type="dxa"/>
            <w:gridSpan w:val="8"/>
            <w:tcBorders>
              <w:left w:val="single" w:sz="4" w:space="0" w:color="auto"/>
              <w:bottom w:val="single" w:sz="4" w:space="0" w:color="auto"/>
            </w:tcBorders>
          </w:tcPr>
          <w:p w14:paraId="31E09935" w14:textId="77777777" w:rsidR="00AE5D70" w:rsidRPr="00ED06D5" w:rsidRDefault="00202021">
            <w:pPr>
              <w:rPr>
                <w:rFonts w:ascii="Hessen Gellix" w:hAnsi="Hessen Gellix"/>
              </w:rPr>
            </w:pPr>
            <w:r w:rsidRPr="00ED06D5">
              <w:rPr>
                <w:rFonts w:ascii="Hessen Gellix" w:hAnsi="Hessen Gellix"/>
              </w:rPr>
              <w:fldChar w:fldCharType="begin">
                <w:ffData>
                  <w:name w:val="Text22"/>
                  <w:enabled/>
                  <w:calcOnExit w:val="0"/>
                  <w:textInput/>
                </w:ffData>
              </w:fldChar>
            </w:r>
            <w:r w:rsidRPr="00ED06D5">
              <w:rPr>
                <w:rFonts w:ascii="Hessen Gellix" w:hAnsi="Hessen Gellix"/>
              </w:rPr>
              <w:instrText xml:space="preserve"> FORMTEXT </w:instrText>
            </w:r>
            <w:r w:rsidRPr="00ED06D5">
              <w:rPr>
                <w:rFonts w:ascii="Hessen Gellix" w:hAnsi="Hessen Gellix"/>
              </w:rPr>
            </w:r>
            <w:r w:rsidRPr="00ED06D5">
              <w:rPr>
                <w:rFonts w:ascii="Hessen Gellix" w:hAnsi="Hessen Gellix"/>
              </w:rPr>
              <w:fldChar w:fldCharType="separate"/>
            </w:r>
            <w:r w:rsidRPr="00ED06D5">
              <w:rPr>
                <w:rFonts w:ascii="Hessen Gellix" w:hAnsi="Hessen Gellix"/>
                <w:noProof/>
              </w:rPr>
              <w:t> </w:t>
            </w:r>
            <w:r w:rsidRPr="00ED06D5">
              <w:rPr>
                <w:rFonts w:ascii="Hessen Gellix" w:hAnsi="Hessen Gellix"/>
                <w:noProof/>
              </w:rPr>
              <w:t> </w:t>
            </w:r>
            <w:r w:rsidRPr="00ED06D5">
              <w:rPr>
                <w:rFonts w:ascii="Hessen Gellix" w:hAnsi="Hessen Gellix"/>
                <w:noProof/>
              </w:rPr>
              <w:t> </w:t>
            </w:r>
            <w:r w:rsidRPr="00ED06D5">
              <w:rPr>
                <w:rFonts w:ascii="Hessen Gellix" w:hAnsi="Hessen Gellix"/>
                <w:noProof/>
              </w:rPr>
              <w:t> </w:t>
            </w:r>
            <w:r w:rsidRPr="00ED06D5">
              <w:rPr>
                <w:rFonts w:ascii="Hessen Gellix" w:hAnsi="Hessen Gellix"/>
                <w:noProof/>
              </w:rPr>
              <w:t> </w:t>
            </w:r>
            <w:r w:rsidRPr="00ED06D5">
              <w:rPr>
                <w:rFonts w:ascii="Hessen Gellix" w:hAnsi="Hessen Gellix"/>
              </w:rPr>
              <w:fldChar w:fldCharType="end"/>
            </w:r>
            <w:bookmarkEnd w:id="4"/>
          </w:p>
        </w:tc>
      </w:tr>
      <w:tr w:rsidR="00AE5D70" w:rsidRPr="00ED06D5" w14:paraId="21953534" w14:textId="77777777" w:rsidTr="009F45D8">
        <w:trPr>
          <w:cantSplit/>
        </w:trPr>
        <w:tc>
          <w:tcPr>
            <w:tcW w:w="5013" w:type="dxa"/>
            <w:gridSpan w:val="7"/>
          </w:tcPr>
          <w:p w14:paraId="2849D330" w14:textId="77777777" w:rsidR="00AE5D70" w:rsidRPr="00ED06D5" w:rsidRDefault="00AE5D70">
            <w:pPr>
              <w:rPr>
                <w:rFonts w:ascii="Hessen Gellix" w:hAnsi="Hessen Gellix"/>
              </w:rPr>
            </w:pPr>
          </w:p>
        </w:tc>
        <w:tc>
          <w:tcPr>
            <w:tcW w:w="160" w:type="dxa"/>
            <w:gridSpan w:val="2"/>
          </w:tcPr>
          <w:p w14:paraId="33379727" w14:textId="77777777" w:rsidR="00AE5D70" w:rsidRPr="00ED06D5" w:rsidRDefault="00AE5D70">
            <w:pPr>
              <w:rPr>
                <w:rFonts w:ascii="Hessen Gellix" w:hAnsi="Hessen Gellix"/>
              </w:rPr>
            </w:pPr>
          </w:p>
        </w:tc>
        <w:tc>
          <w:tcPr>
            <w:tcW w:w="4820" w:type="dxa"/>
            <w:gridSpan w:val="8"/>
            <w:tcBorders>
              <w:top w:val="single" w:sz="4" w:space="0" w:color="auto"/>
            </w:tcBorders>
          </w:tcPr>
          <w:p w14:paraId="76AE8E47" w14:textId="77777777" w:rsidR="00AE5D70" w:rsidRPr="00ED06D5" w:rsidRDefault="00AE5D70">
            <w:pPr>
              <w:rPr>
                <w:rFonts w:ascii="Hessen Gellix" w:hAnsi="Hessen Gellix"/>
              </w:rPr>
            </w:pPr>
          </w:p>
        </w:tc>
      </w:tr>
      <w:tr w:rsidR="00AE5D70" w:rsidRPr="00ED06D5" w14:paraId="11D47B52" w14:textId="77777777" w:rsidTr="009F45D8">
        <w:trPr>
          <w:cantSplit/>
        </w:trPr>
        <w:tc>
          <w:tcPr>
            <w:tcW w:w="2374" w:type="dxa"/>
            <w:gridSpan w:val="2"/>
          </w:tcPr>
          <w:p w14:paraId="7426C5A8" w14:textId="77777777" w:rsidR="00AE5D70" w:rsidRPr="00ED06D5" w:rsidRDefault="00897B4D">
            <w:pPr>
              <w:rPr>
                <w:rFonts w:ascii="Hessen Gellix" w:hAnsi="Hessen Gellix"/>
                <w:sz w:val="16"/>
                <w:szCs w:val="16"/>
              </w:rPr>
            </w:pPr>
            <w:r w:rsidRPr="00ED06D5">
              <w:rPr>
                <w:rFonts w:ascii="Hessen Gellix" w:hAnsi="Hessen Gellix"/>
                <w:sz w:val="16"/>
                <w:szCs w:val="16"/>
              </w:rPr>
              <w:t>Personalnummer</w:t>
            </w:r>
          </w:p>
        </w:tc>
        <w:tc>
          <w:tcPr>
            <w:tcW w:w="390" w:type="dxa"/>
          </w:tcPr>
          <w:p w14:paraId="0E79BFF6" w14:textId="77777777" w:rsidR="00AE5D70" w:rsidRPr="00ED06D5" w:rsidRDefault="00AE5D70">
            <w:pPr>
              <w:rPr>
                <w:rFonts w:ascii="Hessen Gellix" w:hAnsi="Hessen Gellix"/>
              </w:rPr>
            </w:pPr>
          </w:p>
        </w:tc>
        <w:tc>
          <w:tcPr>
            <w:tcW w:w="2249" w:type="dxa"/>
            <w:gridSpan w:val="4"/>
          </w:tcPr>
          <w:p w14:paraId="6FC5F2A4" w14:textId="77777777" w:rsidR="00AE5D70" w:rsidRPr="00ED06D5" w:rsidRDefault="00AE5D70" w:rsidP="00A016D0">
            <w:pPr>
              <w:rPr>
                <w:rFonts w:ascii="Hessen Gellix" w:hAnsi="Hessen Gellix"/>
                <w:sz w:val="16"/>
                <w:szCs w:val="16"/>
              </w:rPr>
            </w:pPr>
            <w:proofErr w:type="spellStart"/>
            <w:r w:rsidRPr="00ED06D5">
              <w:rPr>
                <w:rFonts w:ascii="Hessen Gellix" w:hAnsi="Hessen Gellix"/>
                <w:sz w:val="16"/>
                <w:szCs w:val="16"/>
              </w:rPr>
              <w:t>Bes.Gr</w:t>
            </w:r>
            <w:proofErr w:type="spellEnd"/>
            <w:r w:rsidRPr="00ED06D5">
              <w:rPr>
                <w:rFonts w:ascii="Hessen Gellix" w:hAnsi="Hessen Gellix"/>
                <w:sz w:val="16"/>
                <w:szCs w:val="16"/>
              </w:rPr>
              <w:t>.</w:t>
            </w:r>
          </w:p>
        </w:tc>
        <w:tc>
          <w:tcPr>
            <w:tcW w:w="160" w:type="dxa"/>
            <w:gridSpan w:val="2"/>
          </w:tcPr>
          <w:p w14:paraId="17FA7936" w14:textId="77777777" w:rsidR="00AE5D70" w:rsidRPr="00ED06D5" w:rsidRDefault="00AE5D70">
            <w:pPr>
              <w:rPr>
                <w:rFonts w:ascii="Hessen Gellix" w:hAnsi="Hessen Gellix"/>
              </w:rPr>
            </w:pPr>
          </w:p>
        </w:tc>
        <w:tc>
          <w:tcPr>
            <w:tcW w:w="4820" w:type="dxa"/>
            <w:gridSpan w:val="8"/>
          </w:tcPr>
          <w:p w14:paraId="7F08DB5D" w14:textId="77777777" w:rsidR="00AE5D70" w:rsidRPr="00ED06D5" w:rsidRDefault="00AE5D70">
            <w:pPr>
              <w:rPr>
                <w:rFonts w:ascii="Hessen Gellix" w:hAnsi="Hessen Gellix"/>
                <w:sz w:val="18"/>
              </w:rPr>
            </w:pPr>
          </w:p>
        </w:tc>
      </w:tr>
      <w:bookmarkStart w:id="5" w:name="Text10"/>
      <w:tr w:rsidR="007E29B0" w:rsidRPr="00ED06D5" w14:paraId="7F38123C" w14:textId="77777777" w:rsidTr="009F45D8">
        <w:trPr>
          <w:cantSplit/>
        </w:trPr>
        <w:tc>
          <w:tcPr>
            <w:tcW w:w="2374" w:type="dxa"/>
            <w:gridSpan w:val="2"/>
            <w:tcBorders>
              <w:left w:val="single" w:sz="4" w:space="0" w:color="auto"/>
              <w:bottom w:val="single" w:sz="4" w:space="0" w:color="auto"/>
            </w:tcBorders>
          </w:tcPr>
          <w:p w14:paraId="1F8BA812" w14:textId="77777777" w:rsidR="007E29B0" w:rsidRPr="00ED06D5" w:rsidRDefault="007E29B0">
            <w:pPr>
              <w:rPr>
                <w:rFonts w:ascii="Hessen Gellix" w:hAnsi="Hessen Gellix"/>
              </w:rPr>
            </w:pPr>
            <w:r w:rsidRPr="00ED06D5">
              <w:rPr>
                <w:rFonts w:ascii="Hessen Gellix" w:hAnsi="Hessen Gellix"/>
              </w:rPr>
              <w:fldChar w:fldCharType="begin">
                <w:ffData>
                  <w:name w:val="Text10"/>
                  <w:enabled/>
                  <w:calcOnExit w:val="0"/>
                  <w:textInput/>
                </w:ffData>
              </w:fldChar>
            </w:r>
            <w:r w:rsidRPr="00ED06D5">
              <w:rPr>
                <w:rFonts w:ascii="Hessen Gellix" w:hAnsi="Hessen Gellix"/>
              </w:rPr>
              <w:instrText xml:space="preserve"> FORMTEXT </w:instrText>
            </w:r>
            <w:r w:rsidRPr="00ED06D5">
              <w:rPr>
                <w:rFonts w:ascii="Hessen Gellix" w:hAnsi="Hessen Gellix"/>
              </w:rPr>
            </w:r>
            <w:r w:rsidRPr="00ED06D5">
              <w:rPr>
                <w:rFonts w:ascii="Hessen Gellix" w:hAnsi="Hessen Gellix"/>
              </w:rPr>
              <w:fldChar w:fldCharType="separate"/>
            </w:r>
            <w:r w:rsidRPr="00ED06D5">
              <w:rPr>
                <w:rFonts w:ascii="Hessen Gellix" w:hAnsi="Hessen Gellix"/>
                <w:noProof/>
              </w:rPr>
              <w:t> </w:t>
            </w:r>
            <w:r w:rsidRPr="00ED06D5">
              <w:rPr>
                <w:rFonts w:ascii="Hessen Gellix" w:hAnsi="Hessen Gellix"/>
                <w:noProof/>
              </w:rPr>
              <w:t> </w:t>
            </w:r>
            <w:r w:rsidRPr="00ED06D5">
              <w:rPr>
                <w:rFonts w:ascii="Hessen Gellix" w:hAnsi="Hessen Gellix"/>
                <w:noProof/>
              </w:rPr>
              <w:t> </w:t>
            </w:r>
            <w:r w:rsidRPr="00ED06D5">
              <w:rPr>
                <w:rFonts w:ascii="Hessen Gellix" w:hAnsi="Hessen Gellix"/>
                <w:noProof/>
              </w:rPr>
              <w:t> </w:t>
            </w:r>
            <w:r w:rsidRPr="00ED06D5">
              <w:rPr>
                <w:rFonts w:ascii="Hessen Gellix" w:hAnsi="Hessen Gellix"/>
                <w:noProof/>
              </w:rPr>
              <w:t> </w:t>
            </w:r>
            <w:r w:rsidRPr="00ED06D5">
              <w:rPr>
                <w:rFonts w:ascii="Hessen Gellix" w:hAnsi="Hessen Gellix"/>
              </w:rPr>
              <w:fldChar w:fldCharType="end"/>
            </w:r>
            <w:bookmarkEnd w:id="5"/>
          </w:p>
        </w:tc>
        <w:tc>
          <w:tcPr>
            <w:tcW w:w="390" w:type="dxa"/>
            <w:tcBorders>
              <w:right w:val="single" w:sz="4" w:space="0" w:color="auto"/>
            </w:tcBorders>
          </w:tcPr>
          <w:p w14:paraId="4BBB859E" w14:textId="77777777" w:rsidR="007E29B0" w:rsidRPr="00ED06D5" w:rsidRDefault="007E29B0">
            <w:pPr>
              <w:rPr>
                <w:rFonts w:ascii="Hessen Gellix" w:hAnsi="Hessen Gellix"/>
              </w:rPr>
            </w:pPr>
          </w:p>
        </w:tc>
        <w:bookmarkStart w:id="6" w:name="Text11"/>
        <w:tc>
          <w:tcPr>
            <w:tcW w:w="2249" w:type="dxa"/>
            <w:gridSpan w:val="4"/>
            <w:tcBorders>
              <w:left w:val="single" w:sz="4" w:space="0" w:color="auto"/>
              <w:bottom w:val="single" w:sz="4" w:space="0" w:color="auto"/>
            </w:tcBorders>
          </w:tcPr>
          <w:p w14:paraId="7401D862" w14:textId="77777777" w:rsidR="007E29B0" w:rsidRPr="00ED06D5" w:rsidRDefault="007E29B0">
            <w:pPr>
              <w:rPr>
                <w:rFonts w:ascii="Hessen Gellix" w:hAnsi="Hessen Gellix"/>
              </w:rPr>
            </w:pPr>
            <w:r w:rsidRPr="00ED06D5">
              <w:rPr>
                <w:rFonts w:ascii="Hessen Gellix" w:hAnsi="Hessen Gellix"/>
              </w:rPr>
              <w:fldChar w:fldCharType="begin">
                <w:ffData>
                  <w:name w:val="Text11"/>
                  <w:enabled/>
                  <w:calcOnExit w:val="0"/>
                  <w:textInput/>
                </w:ffData>
              </w:fldChar>
            </w:r>
            <w:r w:rsidRPr="00ED06D5">
              <w:rPr>
                <w:rFonts w:ascii="Hessen Gellix" w:hAnsi="Hessen Gellix"/>
              </w:rPr>
              <w:instrText xml:space="preserve"> FORMTEXT </w:instrText>
            </w:r>
            <w:r w:rsidRPr="00ED06D5">
              <w:rPr>
                <w:rFonts w:ascii="Hessen Gellix" w:hAnsi="Hessen Gellix"/>
              </w:rPr>
            </w:r>
            <w:r w:rsidRPr="00ED06D5">
              <w:rPr>
                <w:rFonts w:ascii="Hessen Gellix" w:hAnsi="Hessen Gellix"/>
              </w:rPr>
              <w:fldChar w:fldCharType="separate"/>
            </w:r>
            <w:r w:rsidRPr="00ED06D5">
              <w:rPr>
                <w:rFonts w:ascii="Hessen Gellix" w:hAnsi="Hessen Gellix"/>
                <w:noProof/>
              </w:rPr>
              <w:t> </w:t>
            </w:r>
            <w:r w:rsidRPr="00ED06D5">
              <w:rPr>
                <w:rFonts w:ascii="Hessen Gellix" w:hAnsi="Hessen Gellix"/>
                <w:noProof/>
              </w:rPr>
              <w:t> </w:t>
            </w:r>
            <w:r w:rsidRPr="00ED06D5">
              <w:rPr>
                <w:rFonts w:ascii="Hessen Gellix" w:hAnsi="Hessen Gellix"/>
                <w:noProof/>
              </w:rPr>
              <w:t> </w:t>
            </w:r>
            <w:r w:rsidRPr="00ED06D5">
              <w:rPr>
                <w:rFonts w:ascii="Hessen Gellix" w:hAnsi="Hessen Gellix"/>
                <w:noProof/>
              </w:rPr>
              <w:t> </w:t>
            </w:r>
            <w:r w:rsidRPr="00ED06D5">
              <w:rPr>
                <w:rFonts w:ascii="Hessen Gellix" w:hAnsi="Hessen Gellix"/>
                <w:noProof/>
              </w:rPr>
              <w:t> </w:t>
            </w:r>
            <w:r w:rsidRPr="00ED06D5">
              <w:rPr>
                <w:rFonts w:ascii="Hessen Gellix" w:hAnsi="Hessen Gellix"/>
              </w:rPr>
              <w:fldChar w:fldCharType="end"/>
            </w:r>
            <w:bookmarkEnd w:id="6"/>
          </w:p>
        </w:tc>
        <w:tc>
          <w:tcPr>
            <w:tcW w:w="160" w:type="dxa"/>
            <w:gridSpan w:val="2"/>
            <w:tcBorders>
              <w:right w:val="single" w:sz="4" w:space="0" w:color="auto"/>
            </w:tcBorders>
          </w:tcPr>
          <w:p w14:paraId="05D72D94" w14:textId="77777777" w:rsidR="007E29B0" w:rsidRPr="00ED06D5" w:rsidRDefault="007E29B0">
            <w:pPr>
              <w:rPr>
                <w:rFonts w:ascii="Hessen Gellix" w:hAnsi="Hessen Gellix"/>
              </w:rPr>
            </w:pPr>
          </w:p>
        </w:tc>
        <w:tc>
          <w:tcPr>
            <w:tcW w:w="2055" w:type="dxa"/>
            <w:gridSpan w:val="5"/>
            <w:tcBorders>
              <w:left w:val="single" w:sz="4" w:space="0" w:color="auto"/>
              <w:bottom w:val="single" w:sz="4" w:space="0" w:color="auto"/>
            </w:tcBorders>
          </w:tcPr>
          <w:p w14:paraId="2AFC318D" w14:textId="77777777" w:rsidR="007E29B0" w:rsidRPr="00ED06D5" w:rsidRDefault="007E29B0">
            <w:pPr>
              <w:rPr>
                <w:rFonts w:ascii="Hessen Gellix" w:hAnsi="Hessen Gellix"/>
              </w:rPr>
            </w:pPr>
            <w:r w:rsidRPr="00ED06D5">
              <w:rPr>
                <w:rFonts w:ascii="Hessen Gellix" w:hAnsi="Hessen Gellix"/>
                <w:sz w:val="18"/>
              </w:rPr>
              <w:t xml:space="preserve">vollbeschäftigt   </w:t>
            </w:r>
            <w:bookmarkStart w:id="7" w:name="Kontrollkästchen4"/>
            <w:r w:rsidRPr="00ED06D5">
              <w:rPr>
                <w:rFonts w:ascii="Hessen Gellix" w:hAnsi="Hessen Gellix"/>
                <w:sz w:val="18"/>
              </w:rPr>
              <w:fldChar w:fldCharType="begin">
                <w:ffData>
                  <w:name w:val="Kontrollkästchen4"/>
                  <w:enabled/>
                  <w:calcOnExit w:val="0"/>
                  <w:checkBox>
                    <w:sizeAuto/>
                    <w:default w:val="0"/>
                  </w:checkBox>
                </w:ffData>
              </w:fldChar>
            </w:r>
            <w:r w:rsidRPr="00ED06D5">
              <w:rPr>
                <w:rFonts w:ascii="Hessen Gellix" w:hAnsi="Hessen Gellix"/>
                <w:sz w:val="18"/>
              </w:rPr>
              <w:instrText xml:space="preserve"> FORMCHECKBOX </w:instrText>
            </w:r>
            <w:r w:rsidR="00ED06D5" w:rsidRPr="00ED06D5">
              <w:rPr>
                <w:rFonts w:ascii="Hessen Gellix" w:hAnsi="Hessen Gellix"/>
                <w:sz w:val="18"/>
              </w:rPr>
            </w:r>
            <w:r w:rsidR="00ED06D5" w:rsidRPr="00ED06D5">
              <w:rPr>
                <w:rFonts w:ascii="Hessen Gellix" w:hAnsi="Hessen Gellix"/>
                <w:sz w:val="18"/>
              </w:rPr>
              <w:fldChar w:fldCharType="separate"/>
            </w:r>
            <w:r w:rsidRPr="00ED06D5">
              <w:rPr>
                <w:rFonts w:ascii="Hessen Gellix" w:hAnsi="Hessen Gellix"/>
                <w:sz w:val="18"/>
              </w:rPr>
              <w:fldChar w:fldCharType="end"/>
            </w:r>
            <w:bookmarkEnd w:id="7"/>
            <w:r w:rsidRPr="00ED06D5">
              <w:rPr>
                <w:rFonts w:ascii="Hessen Gellix" w:hAnsi="Hessen Gellix"/>
                <w:sz w:val="18"/>
              </w:rPr>
              <w:t xml:space="preserve">            </w:t>
            </w:r>
          </w:p>
        </w:tc>
        <w:tc>
          <w:tcPr>
            <w:tcW w:w="2765" w:type="dxa"/>
            <w:gridSpan w:val="3"/>
            <w:tcBorders>
              <w:bottom w:val="single" w:sz="4" w:space="0" w:color="auto"/>
            </w:tcBorders>
          </w:tcPr>
          <w:p w14:paraId="2805BD33" w14:textId="77777777" w:rsidR="007E29B0" w:rsidRPr="00ED06D5" w:rsidRDefault="007E29B0">
            <w:pPr>
              <w:rPr>
                <w:rFonts w:ascii="Hessen Gellix" w:hAnsi="Hessen Gellix"/>
              </w:rPr>
            </w:pPr>
            <w:r w:rsidRPr="00ED06D5">
              <w:rPr>
                <w:rFonts w:ascii="Hessen Gellix" w:hAnsi="Hessen Gellix"/>
                <w:sz w:val="18"/>
              </w:rPr>
              <w:t xml:space="preserve">teilzeitbeschäftigt   </w:t>
            </w:r>
            <w:bookmarkStart w:id="8" w:name="Kontrollkästchen3"/>
            <w:r w:rsidRPr="00ED06D5">
              <w:rPr>
                <w:rFonts w:ascii="Hessen Gellix" w:hAnsi="Hessen Gellix"/>
                <w:sz w:val="18"/>
              </w:rPr>
              <w:fldChar w:fldCharType="begin">
                <w:ffData>
                  <w:name w:val="Kontrollkästchen3"/>
                  <w:enabled/>
                  <w:calcOnExit w:val="0"/>
                  <w:checkBox>
                    <w:sizeAuto/>
                    <w:default w:val="0"/>
                  </w:checkBox>
                </w:ffData>
              </w:fldChar>
            </w:r>
            <w:r w:rsidRPr="00ED06D5">
              <w:rPr>
                <w:rFonts w:ascii="Hessen Gellix" w:hAnsi="Hessen Gellix"/>
                <w:sz w:val="18"/>
              </w:rPr>
              <w:instrText xml:space="preserve"> FORMCHECKBOX </w:instrText>
            </w:r>
            <w:r w:rsidR="00ED06D5" w:rsidRPr="00ED06D5">
              <w:rPr>
                <w:rFonts w:ascii="Hessen Gellix" w:hAnsi="Hessen Gellix"/>
                <w:sz w:val="18"/>
              </w:rPr>
            </w:r>
            <w:r w:rsidR="00ED06D5" w:rsidRPr="00ED06D5">
              <w:rPr>
                <w:rFonts w:ascii="Hessen Gellix" w:hAnsi="Hessen Gellix"/>
                <w:sz w:val="18"/>
              </w:rPr>
              <w:fldChar w:fldCharType="separate"/>
            </w:r>
            <w:r w:rsidRPr="00ED06D5">
              <w:rPr>
                <w:rFonts w:ascii="Hessen Gellix" w:hAnsi="Hessen Gellix"/>
                <w:sz w:val="18"/>
              </w:rPr>
              <w:fldChar w:fldCharType="end"/>
            </w:r>
            <w:bookmarkEnd w:id="8"/>
          </w:p>
        </w:tc>
      </w:tr>
      <w:tr w:rsidR="007E29B0" w:rsidRPr="00ED06D5" w14:paraId="0CEBB3B5" w14:textId="77777777" w:rsidTr="009F45D8">
        <w:trPr>
          <w:cantSplit/>
        </w:trPr>
        <w:tc>
          <w:tcPr>
            <w:tcW w:w="2374" w:type="dxa"/>
            <w:gridSpan w:val="2"/>
            <w:tcBorders>
              <w:top w:val="single" w:sz="4" w:space="0" w:color="auto"/>
            </w:tcBorders>
          </w:tcPr>
          <w:p w14:paraId="2520774B" w14:textId="77777777" w:rsidR="007E29B0" w:rsidRPr="00ED06D5" w:rsidRDefault="007E29B0">
            <w:pPr>
              <w:rPr>
                <w:rFonts w:ascii="Hessen Gellix" w:hAnsi="Hessen Gellix"/>
              </w:rPr>
            </w:pPr>
          </w:p>
          <w:p w14:paraId="698D3682" w14:textId="77777777" w:rsidR="008C1CF6" w:rsidRPr="00ED06D5" w:rsidRDefault="008C1CF6">
            <w:pPr>
              <w:rPr>
                <w:rFonts w:ascii="Hessen Gellix" w:hAnsi="Hessen Gellix"/>
              </w:rPr>
            </w:pPr>
          </w:p>
        </w:tc>
        <w:tc>
          <w:tcPr>
            <w:tcW w:w="390" w:type="dxa"/>
          </w:tcPr>
          <w:p w14:paraId="69711741" w14:textId="77777777" w:rsidR="007E29B0" w:rsidRPr="00ED06D5" w:rsidRDefault="007E29B0">
            <w:pPr>
              <w:rPr>
                <w:rFonts w:ascii="Hessen Gellix" w:hAnsi="Hessen Gellix"/>
              </w:rPr>
            </w:pPr>
          </w:p>
        </w:tc>
        <w:tc>
          <w:tcPr>
            <w:tcW w:w="2249" w:type="dxa"/>
            <w:gridSpan w:val="4"/>
            <w:tcBorders>
              <w:top w:val="single" w:sz="4" w:space="0" w:color="auto"/>
            </w:tcBorders>
          </w:tcPr>
          <w:p w14:paraId="32960662" w14:textId="77777777" w:rsidR="007E29B0" w:rsidRPr="00ED06D5" w:rsidRDefault="007E29B0">
            <w:pPr>
              <w:rPr>
                <w:rFonts w:ascii="Hessen Gellix" w:hAnsi="Hessen Gellix"/>
              </w:rPr>
            </w:pPr>
          </w:p>
        </w:tc>
        <w:tc>
          <w:tcPr>
            <w:tcW w:w="160" w:type="dxa"/>
            <w:gridSpan w:val="2"/>
          </w:tcPr>
          <w:p w14:paraId="407FBB69" w14:textId="77777777" w:rsidR="007E29B0" w:rsidRPr="00ED06D5" w:rsidRDefault="007E29B0">
            <w:pPr>
              <w:rPr>
                <w:rFonts w:ascii="Hessen Gellix" w:hAnsi="Hessen Gellix"/>
              </w:rPr>
            </w:pPr>
          </w:p>
        </w:tc>
        <w:tc>
          <w:tcPr>
            <w:tcW w:w="2055" w:type="dxa"/>
            <w:gridSpan w:val="5"/>
            <w:tcBorders>
              <w:top w:val="single" w:sz="4" w:space="0" w:color="auto"/>
            </w:tcBorders>
          </w:tcPr>
          <w:p w14:paraId="7F4594DD" w14:textId="77777777" w:rsidR="007E29B0" w:rsidRPr="00ED06D5" w:rsidRDefault="007E29B0">
            <w:pPr>
              <w:rPr>
                <w:rFonts w:ascii="Hessen Gellix" w:hAnsi="Hessen Gellix"/>
              </w:rPr>
            </w:pPr>
          </w:p>
        </w:tc>
        <w:tc>
          <w:tcPr>
            <w:tcW w:w="2765" w:type="dxa"/>
            <w:gridSpan w:val="3"/>
            <w:tcBorders>
              <w:top w:val="single" w:sz="4" w:space="0" w:color="auto"/>
            </w:tcBorders>
          </w:tcPr>
          <w:p w14:paraId="2B6CEDCE" w14:textId="77777777" w:rsidR="007E29B0" w:rsidRPr="00ED06D5" w:rsidRDefault="007E29B0">
            <w:pPr>
              <w:rPr>
                <w:rFonts w:ascii="Hessen Gellix" w:hAnsi="Hessen Gellix"/>
              </w:rPr>
            </w:pPr>
          </w:p>
        </w:tc>
      </w:tr>
      <w:tr w:rsidR="00AE5D70" w:rsidRPr="00ED06D5" w14:paraId="17D67272" w14:textId="77777777" w:rsidTr="009F45D8">
        <w:trPr>
          <w:cantSplit/>
        </w:trPr>
        <w:tc>
          <w:tcPr>
            <w:tcW w:w="9993" w:type="dxa"/>
            <w:gridSpan w:val="17"/>
          </w:tcPr>
          <w:p w14:paraId="4959DF40" w14:textId="77777777" w:rsidR="00AE5D70" w:rsidRPr="00ED06D5" w:rsidRDefault="00AE5D70">
            <w:pPr>
              <w:rPr>
                <w:rFonts w:ascii="Hessen Gellix" w:hAnsi="Hessen Gellix"/>
                <w:b/>
                <w:sz w:val="22"/>
              </w:rPr>
            </w:pPr>
            <w:r w:rsidRPr="00ED06D5">
              <w:rPr>
                <w:rFonts w:ascii="Hessen Gellix" w:hAnsi="Hessen Gellix"/>
                <w:b/>
                <w:sz w:val="22"/>
              </w:rPr>
              <w:t>Mehrarbeit ist im oben genannten Monat wie folgt angeordnet und geleistet worden:</w:t>
            </w:r>
          </w:p>
        </w:tc>
      </w:tr>
      <w:tr w:rsidR="004B53E7" w:rsidRPr="00ED06D5" w14:paraId="03ABD483" w14:textId="77777777" w:rsidTr="009F45D8">
        <w:trPr>
          <w:cantSplit/>
        </w:trPr>
        <w:tc>
          <w:tcPr>
            <w:tcW w:w="5032" w:type="dxa"/>
            <w:gridSpan w:val="8"/>
            <w:tcBorders>
              <w:bottom w:val="single" w:sz="6" w:space="0" w:color="auto"/>
            </w:tcBorders>
          </w:tcPr>
          <w:p w14:paraId="18F12AE0" w14:textId="77777777" w:rsidR="004B53E7" w:rsidRPr="00ED06D5" w:rsidRDefault="004B53E7">
            <w:pPr>
              <w:jc w:val="center"/>
              <w:rPr>
                <w:rFonts w:ascii="Hessen Gellix" w:hAnsi="Hessen Gellix"/>
              </w:rPr>
            </w:pPr>
          </w:p>
        </w:tc>
        <w:tc>
          <w:tcPr>
            <w:tcW w:w="1417" w:type="dxa"/>
            <w:gridSpan w:val="3"/>
            <w:tcBorders>
              <w:bottom w:val="single" w:sz="6" w:space="0" w:color="auto"/>
            </w:tcBorders>
          </w:tcPr>
          <w:p w14:paraId="77069456" w14:textId="77777777" w:rsidR="004B53E7" w:rsidRPr="00ED06D5" w:rsidRDefault="004B53E7">
            <w:pPr>
              <w:jc w:val="center"/>
              <w:rPr>
                <w:rFonts w:ascii="Hessen Gellix" w:hAnsi="Hessen Gellix"/>
              </w:rPr>
            </w:pPr>
          </w:p>
        </w:tc>
        <w:tc>
          <w:tcPr>
            <w:tcW w:w="3544" w:type="dxa"/>
            <w:gridSpan w:val="6"/>
            <w:tcBorders>
              <w:bottom w:val="single" w:sz="6" w:space="0" w:color="auto"/>
            </w:tcBorders>
          </w:tcPr>
          <w:p w14:paraId="52759396" w14:textId="77777777" w:rsidR="004B53E7" w:rsidRPr="00ED06D5" w:rsidRDefault="004B53E7">
            <w:pPr>
              <w:jc w:val="center"/>
              <w:rPr>
                <w:rFonts w:ascii="Hessen Gellix" w:hAnsi="Hessen Gellix"/>
              </w:rPr>
            </w:pPr>
          </w:p>
        </w:tc>
      </w:tr>
      <w:tr w:rsidR="00AE5D70" w:rsidRPr="00ED06D5" w14:paraId="3F4295C0" w14:textId="77777777" w:rsidTr="009F45D8">
        <w:trPr>
          <w:cantSplit/>
        </w:trPr>
        <w:tc>
          <w:tcPr>
            <w:tcW w:w="5032" w:type="dxa"/>
            <w:gridSpan w:val="8"/>
            <w:tcBorders>
              <w:top w:val="single" w:sz="4" w:space="0" w:color="auto"/>
              <w:left w:val="single" w:sz="4" w:space="0" w:color="auto"/>
              <w:bottom w:val="single" w:sz="6" w:space="0" w:color="auto"/>
              <w:right w:val="single" w:sz="6" w:space="0" w:color="auto"/>
            </w:tcBorders>
          </w:tcPr>
          <w:p w14:paraId="72045218" w14:textId="77777777" w:rsidR="00A016D0" w:rsidRPr="00ED06D5" w:rsidRDefault="00A016D0" w:rsidP="00A016D0">
            <w:pPr>
              <w:autoSpaceDE w:val="0"/>
              <w:autoSpaceDN w:val="0"/>
              <w:adjustRightInd w:val="0"/>
              <w:jc w:val="center"/>
              <w:rPr>
                <w:rFonts w:ascii="Hessen Gellix" w:hAnsi="Hessen Gellix" w:cs="CIDFont+F2"/>
                <w:b/>
              </w:rPr>
            </w:pPr>
          </w:p>
          <w:p w14:paraId="2ACE5EE0" w14:textId="77777777" w:rsidR="00AE5D70" w:rsidRPr="00ED06D5" w:rsidRDefault="00A016D0" w:rsidP="00A016D0">
            <w:pPr>
              <w:autoSpaceDE w:val="0"/>
              <w:autoSpaceDN w:val="0"/>
              <w:adjustRightInd w:val="0"/>
              <w:jc w:val="center"/>
              <w:rPr>
                <w:rFonts w:ascii="Hessen Gellix" w:hAnsi="Hessen Gellix" w:cs="Arial"/>
                <w:b/>
              </w:rPr>
            </w:pPr>
            <w:r w:rsidRPr="00ED06D5">
              <w:rPr>
                <w:rFonts w:ascii="Hessen Gellix" w:hAnsi="Hessen Gellix" w:cs="Arial"/>
                <w:b/>
              </w:rPr>
              <w:t>Beamtete Lehrkräfte –vollbeschäftigt-</w:t>
            </w:r>
            <w:r w:rsidRPr="00ED06D5">
              <w:rPr>
                <w:rFonts w:ascii="Hessen Gellix" w:hAnsi="Hessen Gellix" w:cs="Arial"/>
                <w:b/>
              </w:rPr>
              <w:br/>
              <w:t>Mehrarbeit nach § 4 Abs. 3 MVergV</w:t>
            </w:r>
          </w:p>
          <w:p w14:paraId="4A1A9077" w14:textId="77777777" w:rsidR="00A016D0" w:rsidRPr="00ED06D5" w:rsidRDefault="00A016D0" w:rsidP="00A016D0">
            <w:pPr>
              <w:autoSpaceDE w:val="0"/>
              <w:autoSpaceDN w:val="0"/>
              <w:adjustRightInd w:val="0"/>
              <w:jc w:val="center"/>
              <w:rPr>
                <w:rFonts w:ascii="Hessen Gellix" w:hAnsi="Hessen Gellix" w:cs="Arial"/>
              </w:rPr>
            </w:pPr>
          </w:p>
        </w:tc>
        <w:tc>
          <w:tcPr>
            <w:tcW w:w="1417" w:type="dxa"/>
            <w:gridSpan w:val="3"/>
            <w:tcBorders>
              <w:top w:val="single" w:sz="4" w:space="0" w:color="auto"/>
              <w:left w:val="single" w:sz="6" w:space="0" w:color="auto"/>
              <w:bottom w:val="single" w:sz="6" w:space="0" w:color="auto"/>
              <w:right w:val="single" w:sz="6" w:space="0" w:color="auto"/>
            </w:tcBorders>
          </w:tcPr>
          <w:p w14:paraId="7824FDF1" w14:textId="77777777" w:rsidR="00890B5D" w:rsidRPr="00ED06D5" w:rsidRDefault="00890B5D">
            <w:pPr>
              <w:jc w:val="center"/>
              <w:rPr>
                <w:rFonts w:ascii="Hessen Gellix" w:hAnsi="Hessen Gellix"/>
              </w:rPr>
            </w:pPr>
          </w:p>
          <w:p w14:paraId="3E2F0927" w14:textId="77777777" w:rsidR="00AE5D70" w:rsidRPr="00ED06D5" w:rsidRDefault="00AE5D70" w:rsidP="00A016D0">
            <w:pPr>
              <w:jc w:val="center"/>
              <w:rPr>
                <w:rFonts w:ascii="Hessen Gellix" w:hAnsi="Hessen Gellix"/>
              </w:rPr>
            </w:pPr>
            <w:r w:rsidRPr="00ED06D5">
              <w:rPr>
                <w:rFonts w:ascii="Hessen Gellix" w:hAnsi="Hessen Gellix"/>
                <w:b/>
              </w:rPr>
              <w:t>Anzahl der</w:t>
            </w:r>
            <w:r w:rsidR="00A016D0" w:rsidRPr="00ED06D5">
              <w:rPr>
                <w:rFonts w:ascii="Hessen Gellix" w:hAnsi="Hessen Gellix"/>
                <w:b/>
              </w:rPr>
              <w:br/>
            </w:r>
            <w:r w:rsidRPr="00ED06D5">
              <w:rPr>
                <w:rFonts w:ascii="Hessen Gellix" w:hAnsi="Hessen Gellix"/>
                <w:b/>
              </w:rPr>
              <w:t>Stunden</w:t>
            </w:r>
            <w:r w:rsidR="004E7DED" w:rsidRPr="00ED06D5">
              <w:rPr>
                <w:rFonts w:ascii="Hessen Gellix" w:hAnsi="Hessen Gellix"/>
                <w:b/>
              </w:rPr>
              <w:t xml:space="preserve"> *</w:t>
            </w:r>
          </w:p>
        </w:tc>
        <w:tc>
          <w:tcPr>
            <w:tcW w:w="3544" w:type="dxa"/>
            <w:gridSpan w:val="6"/>
            <w:tcBorders>
              <w:top w:val="single" w:sz="4" w:space="0" w:color="auto"/>
              <w:left w:val="single" w:sz="6" w:space="0" w:color="auto"/>
              <w:bottom w:val="single" w:sz="6" w:space="0" w:color="auto"/>
              <w:right w:val="single" w:sz="4" w:space="0" w:color="auto"/>
            </w:tcBorders>
          </w:tcPr>
          <w:p w14:paraId="2D7EE7B9" w14:textId="77777777" w:rsidR="00890B5D" w:rsidRPr="00ED06D5" w:rsidRDefault="00890B5D">
            <w:pPr>
              <w:jc w:val="center"/>
              <w:rPr>
                <w:rFonts w:ascii="Hessen Gellix" w:hAnsi="Hessen Gellix"/>
              </w:rPr>
            </w:pPr>
          </w:p>
          <w:p w14:paraId="788C73C7" w14:textId="77777777" w:rsidR="00FD31A9" w:rsidRPr="00ED06D5" w:rsidRDefault="005D35AF" w:rsidP="00A016D0">
            <w:pPr>
              <w:jc w:val="center"/>
              <w:rPr>
                <w:rFonts w:ascii="Hessen Gellix" w:hAnsi="Hessen Gellix"/>
              </w:rPr>
            </w:pPr>
            <w:r w:rsidRPr="00ED06D5">
              <w:rPr>
                <w:rFonts w:ascii="Hessen Gellix" w:hAnsi="Hessen Gellix"/>
                <w:b/>
              </w:rPr>
              <w:t>SSA</w:t>
            </w:r>
            <w:r w:rsidR="00AE5D70" w:rsidRPr="00ED06D5">
              <w:rPr>
                <w:rFonts w:ascii="Hessen Gellix" w:hAnsi="Hessen Gellix"/>
                <w:b/>
              </w:rPr>
              <w:t>-interne</w:t>
            </w:r>
            <w:r w:rsidRPr="00ED06D5">
              <w:rPr>
                <w:rFonts w:ascii="Hessen Gellix" w:hAnsi="Hessen Gellix"/>
                <w:b/>
              </w:rPr>
              <w:t>r</w:t>
            </w:r>
            <w:r w:rsidR="00AE5D70" w:rsidRPr="00ED06D5">
              <w:rPr>
                <w:rFonts w:ascii="Hessen Gellix" w:hAnsi="Hessen Gellix"/>
                <w:b/>
              </w:rPr>
              <w:t xml:space="preserve"> </w:t>
            </w:r>
            <w:r w:rsidRPr="00ED06D5">
              <w:rPr>
                <w:rFonts w:ascii="Hessen Gellix" w:hAnsi="Hessen Gellix"/>
                <w:b/>
              </w:rPr>
              <w:t>Eingabeschlüssel</w:t>
            </w:r>
            <w:r w:rsidR="00A016D0" w:rsidRPr="00ED06D5">
              <w:rPr>
                <w:rFonts w:ascii="Hessen Gellix" w:hAnsi="Hessen Gellix"/>
                <w:b/>
              </w:rPr>
              <w:br/>
            </w:r>
            <w:r w:rsidRPr="00ED06D5">
              <w:rPr>
                <w:rFonts w:ascii="Hessen Gellix" w:hAnsi="Hessen Gellix"/>
                <w:b/>
              </w:rPr>
              <w:t>in SAP</w:t>
            </w:r>
            <w:r w:rsidR="00A016D0" w:rsidRPr="00ED06D5">
              <w:rPr>
                <w:rFonts w:ascii="Hessen Gellix" w:hAnsi="Hessen Gellix"/>
                <w:b/>
              </w:rPr>
              <w:t xml:space="preserve"> </w:t>
            </w:r>
            <w:r w:rsidRPr="00ED06D5">
              <w:rPr>
                <w:rFonts w:ascii="Hessen Gellix" w:hAnsi="Hessen Gellix"/>
                <w:b/>
              </w:rPr>
              <w:t>IT 2010</w:t>
            </w:r>
          </w:p>
        </w:tc>
      </w:tr>
      <w:tr w:rsidR="00AE5D70" w:rsidRPr="00ED06D5" w14:paraId="275EF0D5" w14:textId="77777777" w:rsidTr="001300B2">
        <w:trPr>
          <w:cantSplit/>
          <w:trHeight w:val="567"/>
        </w:trPr>
        <w:tc>
          <w:tcPr>
            <w:tcW w:w="1063" w:type="dxa"/>
            <w:tcBorders>
              <w:top w:val="single" w:sz="6" w:space="0" w:color="auto"/>
              <w:left w:val="single" w:sz="4" w:space="0" w:color="auto"/>
              <w:bottom w:val="single" w:sz="6" w:space="0" w:color="auto"/>
              <w:right w:val="single" w:sz="6" w:space="0" w:color="auto"/>
            </w:tcBorders>
            <w:vAlign w:val="center"/>
          </w:tcPr>
          <w:p w14:paraId="7877B559" w14:textId="77777777" w:rsidR="00AE5D70" w:rsidRPr="00ED06D5" w:rsidRDefault="00AE5D70">
            <w:pPr>
              <w:jc w:val="center"/>
              <w:rPr>
                <w:rFonts w:ascii="Hessen Gellix" w:hAnsi="Hessen Gellix"/>
                <w:sz w:val="18"/>
                <w:szCs w:val="18"/>
              </w:rPr>
            </w:pPr>
            <w:r w:rsidRPr="00ED06D5">
              <w:rPr>
                <w:rFonts w:ascii="Hessen Gellix" w:hAnsi="Hessen Gellix"/>
                <w:sz w:val="18"/>
                <w:szCs w:val="18"/>
              </w:rPr>
              <w:t>Nr. 1</w:t>
            </w:r>
          </w:p>
        </w:tc>
        <w:tc>
          <w:tcPr>
            <w:tcW w:w="3969" w:type="dxa"/>
            <w:gridSpan w:val="7"/>
            <w:tcBorders>
              <w:top w:val="single" w:sz="6" w:space="0" w:color="auto"/>
              <w:left w:val="single" w:sz="6" w:space="0" w:color="auto"/>
              <w:bottom w:val="single" w:sz="6" w:space="0" w:color="auto"/>
              <w:right w:val="single" w:sz="6" w:space="0" w:color="auto"/>
            </w:tcBorders>
          </w:tcPr>
          <w:p w14:paraId="237505EE" w14:textId="77777777" w:rsidR="00BC0FD7" w:rsidRPr="00ED06D5" w:rsidRDefault="00AE5D70" w:rsidP="001300B2">
            <w:pPr>
              <w:spacing w:before="160" w:after="100" w:afterAutospacing="1"/>
              <w:jc w:val="center"/>
              <w:rPr>
                <w:rFonts w:ascii="Hessen Gellix" w:hAnsi="Hessen Gellix"/>
                <w:sz w:val="18"/>
                <w:szCs w:val="18"/>
              </w:rPr>
            </w:pPr>
            <w:r w:rsidRPr="00ED06D5">
              <w:rPr>
                <w:rFonts w:ascii="Hessen Gellix" w:hAnsi="Hessen Gellix"/>
                <w:sz w:val="18"/>
                <w:szCs w:val="18"/>
              </w:rPr>
              <w:t>gehobener Dienst, soweit nicht Nr. 2 u. 3</w:t>
            </w:r>
          </w:p>
        </w:tc>
        <w:bookmarkStart w:id="9" w:name="Text14"/>
        <w:tc>
          <w:tcPr>
            <w:tcW w:w="1417" w:type="dxa"/>
            <w:gridSpan w:val="3"/>
            <w:tcBorders>
              <w:top w:val="single" w:sz="6" w:space="0" w:color="auto"/>
              <w:left w:val="single" w:sz="6" w:space="0" w:color="auto"/>
              <w:bottom w:val="single" w:sz="6" w:space="0" w:color="auto"/>
              <w:right w:val="single" w:sz="6" w:space="0" w:color="auto"/>
            </w:tcBorders>
            <w:vAlign w:val="center"/>
          </w:tcPr>
          <w:p w14:paraId="5B7132D5" w14:textId="77777777" w:rsidR="00AE5D70" w:rsidRPr="00ED06D5" w:rsidRDefault="00AE5D70">
            <w:pPr>
              <w:jc w:val="center"/>
              <w:rPr>
                <w:rFonts w:ascii="Hessen Gellix" w:hAnsi="Hessen Gellix"/>
                <w:sz w:val="18"/>
                <w:szCs w:val="18"/>
              </w:rPr>
            </w:pPr>
            <w:r w:rsidRPr="00ED06D5">
              <w:rPr>
                <w:rFonts w:ascii="Hessen Gellix" w:hAnsi="Hessen Gellix"/>
                <w:sz w:val="18"/>
                <w:szCs w:val="18"/>
              </w:rPr>
              <w:fldChar w:fldCharType="begin">
                <w:ffData>
                  <w:name w:val="Text14"/>
                  <w:enabled/>
                  <w:calcOnExit w:val="0"/>
                  <w:textInput/>
                </w:ffData>
              </w:fldChar>
            </w:r>
            <w:r w:rsidRPr="00ED06D5">
              <w:rPr>
                <w:rFonts w:ascii="Hessen Gellix" w:hAnsi="Hessen Gellix"/>
                <w:sz w:val="18"/>
                <w:szCs w:val="18"/>
              </w:rPr>
              <w:instrText xml:space="preserve"> FORMTEXT </w:instrText>
            </w:r>
            <w:r w:rsidRPr="00ED06D5">
              <w:rPr>
                <w:rFonts w:ascii="Hessen Gellix" w:hAnsi="Hessen Gellix"/>
                <w:sz w:val="18"/>
                <w:szCs w:val="18"/>
              </w:rPr>
            </w:r>
            <w:r w:rsidRPr="00ED06D5">
              <w:rPr>
                <w:rFonts w:ascii="Hessen Gellix" w:hAnsi="Hessen Gellix"/>
                <w:sz w:val="18"/>
                <w:szCs w:val="18"/>
              </w:rPr>
              <w:fldChar w:fldCharType="separate"/>
            </w:r>
            <w:r w:rsidRPr="00ED06D5">
              <w:rPr>
                <w:rFonts w:ascii="Hessen Gellix" w:hAnsi="Hessen Gellix"/>
                <w:noProof/>
                <w:sz w:val="18"/>
                <w:szCs w:val="18"/>
              </w:rPr>
              <w:t> </w:t>
            </w:r>
            <w:r w:rsidRPr="00ED06D5">
              <w:rPr>
                <w:rFonts w:ascii="Hessen Gellix" w:hAnsi="Hessen Gellix"/>
                <w:noProof/>
                <w:sz w:val="18"/>
                <w:szCs w:val="18"/>
              </w:rPr>
              <w:t> </w:t>
            </w:r>
            <w:r w:rsidRPr="00ED06D5">
              <w:rPr>
                <w:rFonts w:ascii="Hessen Gellix" w:hAnsi="Hessen Gellix"/>
                <w:noProof/>
                <w:sz w:val="18"/>
                <w:szCs w:val="18"/>
              </w:rPr>
              <w:t> </w:t>
            </w:r>
            <w:r w:rsidRPr="00ED06D5">
              <w:rPr>
                <w:rFonts w:ascii="Hessen Gellix" w:hAnsi="Hessen Gellix"/>
                <w:noProof/>
                <w:sz w:val="18"/>
                <w:szCs w:val="18"/>
              </w:rPr>
              <w:t> </w:t>
            </w:r>
            <w:r w:rsidRPr="00ED06D5">
              <w:rPr>
                <w:rFonts w:ascii="Hessen Gellix" w:hAnsi="Hessen Gellix"/>
                <w:noProof/>
                <w:sz w:val="18"/>
                <w:szCs w:val="18"/>
              </w:rPr>
              <w:t> </w:t>
            </w:r>
            <w:r w:rsidRPr="00ED06D5">
              <w:rPr>
                <w:rFonts w:ascii="Hessen Gellix" w:hAnsi="Hessen Gellix"/>
                <w:sz w:val="18"/>
                <w:szCs w:val="18"/>
              </w:rPr>
              <w:fldChar w:fldCharType="end"/>
            </w:r>
            <w:bookmarkEnd w:id="9"/>
          </w:p>
        </w:tc>
        <w:tc>
          <w:tcPr>
            <w:tcW w:w="1559" w:type="dxa"/>
            <w:gridSpan w:val="4"/>
            <w:tcBorders>
              <w:top w:val="single" w:sz="6" w:space="0" w:color="auto"/>
              <w:left w:val="single" w:sz="6" w:space="0" w:color="auto"/>
              <w:bottom w:val="single" w:sz="6" w:space="0" w:color="auto"/>
              <w:right w:val="single" w:sz="6" w:space="0" w:color="auto"/>
            </w:tcBorders>
            <w:vAlign w:val="center"/>
          </w:tcPr>
          <w:p w14:paraId="20B7F823" w14:textId="77777777" w:rsidR="00AE5D70" w:rsidRPr="00ED06D5" w:rsidRDefault="00BC0FD7">
            <w:pPr>
              <w:jc w:val="center"/>
              <w:rPr>
                <w:rFonts w:ascii="Hessen Gellix" w:hAnsi="Hessen Gellix"/>
                <w:sz w:val="18"/>
                <w:szCs w:val="18"/>
              </w:rPr>
            </w:pPr>
            <w:r w:rsidRPr="00ED06D5">
              <w:rPr>
                <w:rFonts w:ascii="Hessen Gellix" w:hAnsi="Hessen Gellix"/>
                <w:sz w:val="18"/>
                <w:szCs w:val="18"/>
              </w:rPr>
              <w:t>3J20</w:t>
            </w:r>
          </w:p>
        </w:tc>
        <w:tc>
          <w:tcPr>
            <w:tcW w:w="1985" w:type="dxa"/>
            <w:gridSpan w:val="2"/>
            <w:tcBorders>
              <w:top w:val="single" w:sz="6" w:space="0" w:color="auto"/>
              <w:left w:val="single" w:sz="6" w:space="0" w:color="auto"/>
              <w:bottom w:val="single" w:sz="6" w:space="0" w:color="auto"/>
              <w:right w:val="single" w:sz="4" w:space="0" w:color="auto"/>
            </w:tcBorders>
            <w:vAlign w:val="center"/>
          </w:tcPr>
          <w:p w14:paraId="4CB719A0" w14:textId="77777777" w:rsidR="00AE5D70" w:rsidRPr="00ED06D5" w:rsidRDefault="005D35AF" w:rsidP="00A324E1">
            <w:pPr>
              <w:jc w:val="center"/>
              <w:rPr>
                <w:rFonts w:ascii="Hessen Gellix" w:hAnsi="Hessen Gellix"/>
                <w:sz w:val="18"/>
                <w:szCs w:val="18"/>
              </w:rPr>
            </w:pPr>
            <w:proofErr w:type="spellStart"/>
            <w:r w:rsidRPr="00ED06D5">
              <w:rPr>
                <w:rFonts w:ascii="Hessen Gellix" w:hAnsi="Hessen Gellix"/>
                <w:sz w:val="18"/>
                <w:szCs w:val="18"/>
              </w:rPr>
              <w:t>MArbV</w:t>
            </w:r>
            <w:proofErr w:type="spellEnd"/>
            <w:r w:rsidRPr="00ED06D5">
              <w:rPr>
                <w:rFonts w:ascii="Hessen Gellix" w:hAnsi="Hessen Gellix"/>
                <w:sz w:val="18"/>
                <w:szCs w:val="18"/>
              </w:rPr>
              <w:t xml:space="preserve"> § 4.3.1. Lehrer</w:t>
            </w:r>
          </w:p>
        </w:tc>
      </w:tr>
      <w:tr w:rsidR="00AE5D70" w:rsidRPr="00ED06D5" w14:paraId="2E05B3AB" w14:textId="77777777" w:rsidTr="001300B2">
        <w:trPr>
          <w:cantSplit/>
          <w:trHeight w:val="567"/>
        </w:trPr>
        <w:tc>
          <w:tcPr>
            <w:tcW w:w="1063" w:type="dxa"/>
            <w:tcBorders>
              <w:top w:val="single" w:sz="6" w:space="0" w:color="auto"/>
              <w:left w:val="single" w:sz="4" w:space="0" w:color="auto"/>
              <w:bottom w:val="single" w:sz="6" w:space="0" w:color="auto"/>
              <w:right w:val="single" w:sz="6" w:space="0" w:color="auto"/>
            </w:tcBorders>
            <w:vAlign w:val="center"/>
          </w:tcPr>
          <w:p w14:paraId="0049EFD4" w14:textId="77777777" w:rsidR="00AE5D70" w:rsidRPr="00ED06D5" w:rsidRDefault="00AE5D70">
            <w:pPr>
              <w:jc w:val="center"/>
              <w:rPr>
                <w:rFonts w:ascii="Hessen Gellix" w:hAnsi="Hessen Gellix"/>
                <w:sz w:val="18"/>
                <w:szCs w:val="18"/>
              </w:rPr>
            </w:pPr>
            <w:r w:rsidRPr="00ED06D5">
              <w:rPr>
                <w:rFonts w:ascii="Hessen Gellix" w:hAnsi="Hessen Gellix"/>
                <w:sz w:val="18"/>
                <w:szCs w:val="18"/>
              </w:rPr>
              <w:t>Nr. 2</w:t>
            </w:r>
          </w:p>
        </w:tc>
        <w:tc>
          <w:tcPr>
            <w:tcW w:w="3969" w:type="dxa"/>
            <w:gridSpan w:val="7"/>
            <w:tcBorders>
              <w:top w:val="single" w:sz="6" w:space="0" w:color="auto"/>
              <w:left w:val="single" w:sz="6" w:space="0" w:color="auto"/>
              <w:bottom w:val="single" w:sz="6" w:space="0" w:color="auto"/>
              <w:right w:val="single" w:sz="6" w:space="0" w:color="auto"/>
            </w:tcBorders>
          </w:tcPr>
          <w:p w14:paraId="2F824054" w14:textId="77777777" w:rsidR="00AE5D70" w:rsidRPr="00ED06D5" w:rsidRDefault="00AE5D70" w:rsidP="001300B2">
            <w:pPr>
              <w:spacing w:before="120" w:after="120"/>
              <w:jc w:val="center"/>
              <w:rPr>
                <w:rFonts w:ascii="Hessen Gellix" w:hAnsi="Hessen Gellix"/>
                <w:sz w:val="18"/>
                <w:szCs w:val="18"/>
              </w:rPr>
            </w:pPr>
            <w:r w:rsidRPr="00ED06D5">
              <w:rPr>
                <w:rFonts w:ascii="Hessen Gellix" w:hAnsi="Hessen Gellix"/>
                <w:sz w:val="18"/>
                <w:szCs w:val="18"/>
              </w:rPr>
              <w:t>gehobener Dienst Eingangsamt mind. A 12;</w:t>
            </w:r>
            <w:r w:rsidR="00A324E1" w:rsidRPr="00ED06D5">
              <w:rPr>
                <w:rFonts w:ascii="Hessen Gellix" w:hAnsi="Hessen Gellix"/>
                <w:sz w:val="18"/>
                <w:szCs w:val="18"/>
              </w:rPr>
              <w:br/>
            </w:r>
            <w:r w:rsidRPr="00ED06D5">
              <w:rPr>
                <w:rFonts w:ascii="Hessen Gellix" w:hAnsi="Hessen Gellix"/>
                <w:sz w:val="18"/>
                <w:szCs w:val="18"/>
              </w:rPr>
              <w:t>höherer Dienst an Grund- u. Hauptschulen</w:t>
            </w:r>
          </w:p>
        </w:tc>
        <w:bookmarkStart w:id="10" w:name="Text15"/>
        <w:tc>
          <w:tcPr>
            <w:tcW w:w="1417" w:type="dxa"/>
            <w:gridSpan w:val="3"/>
            <w:tcBorders>
              <w:top w:val="single" w:sz="6" w:space="0" w:color="auto"/>
              <w:left w:val="single" w:sz="6" w:space="0" w:color="auto"/>
              <w:bottom w:val="single" w:sz="6" w:space="0" w:color="auto"/>
              <w:right w:val="single" w:sz="6" w:space="0" w:color="auto"/>
            </w:tcBorders>
            <w:vAlign w:val="center"/>
          </w:tcPr>
          <w:p w14:paraId="32EAA5B8" w14:textId="77777777" w:rsidR="00AE5D70" w:rsidRPr="00ED06D5" w:rsidRDefault="00AE5D70">
            <w:pPr>
              <w:jc w:val="center"/>
              <w:rPr>
                <w:rFonts w:ascii="Hessen Gellix" w:hAnsi="Hessen Gellix"/>
                <w:sz w:val="18"/>
                <w:szCs w:val="18"/>
              </w:rPr>
            </w:pPr>
            <w:r w:rsidRPr="00ED06D5">
              <w:rPr>
                <w:rFonts w:ascii="Hessen Gellix" w:hAnsi="Hessen Gellix"/>
                <w:sz w:val="18"/>
                <w:szCs w:val="18"/>
              </w:rPr>
              <w:fldChar w:fldCharType="begin">
                <w:ffData>
                  <w:name w:val="Text15"/>
                  <w:enabled/>
                  <w:calcOnExit w:val="0"/>
                  <w:textInput/>
                </w:ffData>
              </w:fldChar>
            </w:r>
            <w:r w:rsidRPr="00ED06D5">
              <w:rPr>
                <w:rFonts w:ascii="Hessen Gellix" w:hAnsi="Hessen Gellix"/>
                <w:sz w:val="18"/>
                <w:szCs w:val="18"/>
              </w:rPr>
              <w:instrText xml:space="preserve"> FORMTEXT </w:instrText>
            </w:r>
            <w:r w:rsidRPr="00ED06D5">
              <w:rPr>
                <w:rFonts w:ascii="Hessen Gellix" w:hAnsi="Hessen Gellix"/>
                <w:sz w:val="18"/>
                <w:szCs w:val="18"/>
              </w:rPr>
            </w:r>
            <w:r w:rsidRPr="00ED06D5">
              <w:rPr>
                <w:rFonts w:ascii="Hessen Gellix" w:hAnsi="Hessen Gellix"/>
                <w:sz w:val="18"/>
                <w:szCs w:val="18"/>
              </w:rPr>
              <w:fldChar w:fldCharType="separate"/>
            </w:r>
            <w:r w:rsidRPr="00ED06D5">
              <w:rPr>
                <w:rFonts w:ascii="Hessen Gellix" w:hAnsi="Hessen Gellix"/>
                <w:noProof/>
                <w:sz w:val="18"/>
                <w:szCs w:val="18"/>
              </w:rPr>
              <w:t> </w:t>
            </w:r>
            <w:r w:rsidRPr="00ED06D5">
              <w:rPr>
                <w:rFonts w:ascii="Hessen Gellix" w:hAnsi="Hessen Gellix"/>
                <w:noProof/>
                <w:sz w:val="18"/>
                <w:szCs w:val="18"/>
              </w:rPr>
              <w:t> </w:t>
            </w:r>
            <w:r w:rsidRPr="00ED06D5">
              <w:rPr>
                <w:rFonts w:ascii="Hessen Gellix" w:hAnsi="Hessen Gellix"/>
                <w:noProof/>
                <w:sz w:val="18"/>
                <w:szCs w:val="18"/>
              </w:rPr>
              <w:t> </w:t>
            </w:r>
            <w:r w:rsidRPr="00ED06D5">
              <w:rPr>
                <w:rFonts w:ascii="Hessen Gellix" w:hAnsi="Hessen Gellix"/>
                <w:noProof/>
                <w:sz w:val="18"/>
                <w:szCs w:val="18"/>
              </w:rPr>
              <w:t> </w:t>
            </w:r>
            <w:r w:rsidRPr="00ED06D5">
              <w:rPr>
                <w:rFonts w:ascii="Hessen Gellix" w:hAnsi="Hessen Gellix"/>
                <w:noProof/>
                <w:sz w:val="18"/>
                <w:szCs w:val="18"/>
              </w:rPr>
              <w:t> </w:t>
            </w:r>
            <w:r w:rsidRPr="00ED06D5">
              <w:rPr>
                <w:rFonts w:ascii="Hessen Gellix" w:hAnsi="Hessen Gellix"/>
                <w:sz w:val="18"/>
                <w:szCs w:val="18"/>
              </w:rPr>
              <w:fldChar w:fldCharType="end"/>
            </w:r>
            <w:bookmarkEnd w:id="10"/>
          </w:p>
        </w:tc>
        <w:tc>
          <w:tcPr>
            <w:tcW w:w="1559" w:type="dxa"/>
            <w:gridSpan w:val="4"/>
            <w:tcBorders>
              <w:top w:val="single" w:sz="6" w:space="0" w:color="auto"/>
              <w:left w:val="single" w:sz="6" w:space="0" w:color="auto"/>
              <w:bottom w:val="single" w:sz="6" w:space="0" w:color="auto"/>
              <w:right w:val="single" w:sz="6" w:space="0" w:color="auto"/>
            </w:tcBorders>
            <w:vAlign w:val="center"/>
          </w:tcPr>
          <w:p w14:paraId="6EE4457A" w14:textId="77777777" w:rsidR="00AE5D70" w:rsidRPr="00ED06D5" w:rsidRDefault="00A324E1">
            <w:pPr>
              <w:jc w:val="center"/>
              <w:rPr>
                <w:rFonts w:ascii="Hessen Gellix" w:hAnsi="Hessen Gellix"/>
                <w:sz w:val="18"/>
                <w:szCs w:val="18"/>
              </w:rPr>
            </w:pPr>
            <w:r w:rsidRPr="00ED06D5">
              <w:rPr>
                <w:rFonts w:ascii="Hessen Gellix" w:hAnsi="Hessen Gellix"/>
                <w:sz w:val="18"/>
                <w:szCs w:val="18"/>
              </w:rPr>
              <w:t>3J21</w:t>
            </w:r>
          </w:p>
        </w:tc>
        <w:tc>
          <w:tcPr>
            <w:tcW w:w="1985" w:type="dxa"/>
            <w:gridSpan w:val="2"/>
            <w:tcBorders>
              <w:top w:val="single" w:sz="6" w:space="0" w:color="auto"/>
              <w:left w:val="single" w:sz="6" w:space="0" w:color="auto"/>
              <w:bottom w:val="single" w:sz="6" w:space="0" w:color="auto"/>
              <w:right w:val="single" w:sz="4" w:space="0" w:color="auto"/>
            </w:tcBorders>
            <w:vAlign w:val="center"/>
          </w:tcPr>
          <w:p w14:paraId="464A5E05" w14:textId="77777777" w:rsidR="00AE5D70" w:rsidRPr="00ED06D5" w:rsidRDefault="00A11FC2" w:rsidP="00A324E1">
            <w:pPr>
              <w:jc w:val="center"/>
              <w:rPr>
                <w:rFonts w:ascii="Hessen Gellix" w:hAnsi="Hessen Gellix"/>
                <w:sz w:val="18"/>
                <w:szCs w:val="18"/>
              </w:rPr>
            </w:pPr>
            <w:proofErr w:type="spellStart"/>
            <w:r w:rsidRPr="00ED06D5">
              <w:rPr>
                <w:rFonts w:ascii="Hessen Gellix" w:hAnsi="Hessen Gellix"/>
                <w:sz w:val="18"/>
                <w:szCs w:val="18"/>
              </w:rPr>
              <w:t>MArbV</w:t>
            </w:r>
            <w:proofErr w:type="spellEnd"/>
            <w:r w:rsidRPr="00ED06D5">
              <w:rPr>
                <w:rFonts w:ascii="Hessen Gellix" w:hAnsi="Hessen Gellix"/>
                <w:sz w:val="18"/>
                <w:szCs w:val="18"/>
              </w:rPr>
              <w:t xml:space="preserve"> § 4.3.2. Lehrer </w:t>
            </w:r>
          </w:p>
        </w:tc>
      </w:tr>
      <w:tr w:rsidR="00AE5D70" w:rsidRPr="00ED06D5" w14:paraId="5B6B3DF1" w14:textId="77777777" w:rsidTr="001300B2">
        <w:trPr>
          <w:cantSplit/>
          <w:trHeight w:val="567"/>
        </w:trPr>
        <w:tc>
          <w:tcPr>
            <w:tcW w:w="1063" w:type="dxa"/>
            <w:tcBorders>
              <w:top w:val="single" w:sz="6" w:space="0" w:color="auto"/>
              <w:left w:val="single" w:sz="4" w:space="0" w:color="auto"/>
              <w:bottom w:val="single" w:sz="6" w:space="0" w:color="auto"/>
              <w:right w:val="single" w:sz="6" w:space="0" w:color="auto"/>
            </w:tcBorders>
            <w:vAlign w:val="center"/>
          </w:tcPr>
          <w:p w14:paraId="2BCA7666" w14:textId="77777777" w:rsidR="00AE5D70" w:rsidRPr="00ED06D5" w:rsidRDefault="00AE5D70">
            <w:pPr>
              <w:jc w:val="center"/>
              <w:rPr>
                <w:rFonts w:ascii="Hessen Gellix" w:hAnsi="Hessen Gellix"/>
                <w:sz w:val="18"/>
                <w:szCs w:val="18"/>
              </w:rPr>
            </w:pPr>
            <w:r w:rsidRPr="00ED06D5">
              <w:rPr>
                <w:rFonts w:ascii="Hessen Gellix" w:hAnsi="Hessen Gellix"/>
                <w:sz w:val="18"/>
                <w:szCs w:val="18"/>
              </w:rPr>
              <w:t>Nr. 3</w:t>
            </w:r>
          </w:p>
        </w:tc>
        <w:tc>
          <w:tcPr>
            <w:tcW w:w="3969" w:type="dxa"/>
            <w:gridSpan w:val="7"/>
            <w:tcBorders>
              <w:top w:val="single" w:sz="6" w:space="0" w:color="auto"/>
              <w:left w:val="single" w:sz="6" w:space="0" w:color="auto"/>
              <w:bottom w:val="single" w:sz="6" w:space="0" w:color="auto"/>
              <w:right w:val="single" w:sz="6" w:space="0" w:color="auto"/>
            </w:tcBorders>
          </w:tcPr>
          <w:p w14:paraId="112CE147" w14:textId="77777777" w:rsidR="00AE5D70" w:rsidRPr="00ED06D5" w:rsidRDefault="00AE5D70" w:rsidP="001300B2">
            <w:pPr>
              <w:spacing w:before="120" w:after="120"/>
              <w:jc w:val="center"/>
              <w:rPr>
                <w:rFonts w:ascii="Hessen Gellix" w:hAnsi="Hessen Gellix"/>
                <w:sz w:val="18"/>
                <w:szCs w:val="18"/>
              </w:rPr>
            </w:pPr>
            <w:r w:rsidRPr="00ED06D5">
              <w:rPr>
                <w:rFonts w:ascii="Hessen Gellix" w:hAnsi="Hessen Gellix"/>
                <w:sz w:val="18"/>
                <w:szCs w:val="18"/>
              </w:rPr>
              <w:t>gehobener Dienst Eingangsamt mind. A 13;</w:t>
            </w:r>
            <w:r w:rsidR="00A324E1" w:rsidRPr="00ED06D5">
              <w:rPr>
                <w:rFonts w:ascii="Hessen Gellix" w:hAnsi="Hessen Gellix"/>
                <w:sz w:val="18"/>
                <w:szCs w:val="18"/>
              </w:rPr>
              <w:br/>
            </w:r>
            <w:r w:rsidRPr="00ED06D5">
              <w:rPr>
                <w:rFonts w:ascii="Hessen Gellix" w:hAnsi="Hessen Gellix"/>
                <w:sz w:val="18"/>
                <w:szCs w:val="18"/>
              </w:rPr>
              <w:t>höherer Dienst an Sonder- u. Realschulen</w:t>
            </w:r>
          </w:p>
        </w:tc>
        <w:bookmarkStart w:id="11" w:name="Text16"/>
        <w:tc>
          <w:tcPr>
            <w:tcW w:w="1417" w:type="dxa"/>
            <w:gridSpan w:val="3"/>
            <w:tcBorders>
              <w:top w:val="single" w:sz="6" w:space="0" w:color="auto"/>
              <w:left w:val="single" w:sz="6" w:space="0" w:color="auto"/>
              <w:bottom w:val="single" w:sz="6" w:space="0" w:color="auto"/>
              <w:right w:val="single" w:sz="6" w:space="0" w:color="auto"/>
            </w:tcBorders>
            <w:vAlign w:val="center"/>
          </w:tcPr>
          <w:p w14:paraId="01CB1971" w14:textId="77777777" w:rsidR="00AE5D70" w:rsidRPr="00ED06D5" w:rsidRDefault="00AE5D70">
            <w:pPr>
              <w:jc w:val="center"/>
              <w:rPr>
                <w:rFonts w:ascii="Hessen Gellix" w:hAnsi="Hessen Gellix"/>
                <w:sz w:val="18"/>
                <w:szCs w:val="18"/>
              </w:rPr>
            </w:pPr>
            <w:r w:rsidRPr="00ED06D5">
              <w:rPr>
                <w:rFonts w:ascii="Hessen Gellix" w:hAnsi="Hessen Gellix"/>
                <w:sz w:val="18"/>
                <w:szCs w:val="18"/>
              </w:rPr>
              <w:fldChar w:fldCharType="begin">
                <w:ffData>
                  <w:name w:val="Text16"/>
                  <w:enabled/>
                  <w:calcOnExit w:val="0"/>
                  <w:textInput/>
                </w:ffData>
              </w:fldChar>
            </w:r>
            <w:r w:rsidRPr="00ED06D5">
              <w:rPr>
                <w:rFonts w:ascii="Hessen Gellix" w:hAnsi="Hessen Gellix"/>
                <w:sz w:val="18"/>
                <w:szCs w:val="18"/>
              </w:rPr>
              <w:instrText xml:space="preserve"> FORMTEXT </w:instrText>
            </w:r>
            <w:r w:rsidRPr="00ED06D5">
              <w:rPr>
                <w:rFonts w:ascii="Hessen Gellix" w:hAnsi="Hessen Gellix"/>
                <w:sz w:val="18"/>
                <w:szCs w:val="18"/>
              </w:rPr>
            </w:r>
            <w:r w:rsidRPr="00ED06D5">
              <w:rPr>
                <w:rFonts w:ascii="Hessen Gellix" w:hAnsi="Hessen Gellix"/>
                <w:sz w:val="18"/>
                <w:szCs w:val="18"/>
              </w:rPr>
              <w:fldChar w:fldCharType="separate"/>
            </w:r>
            <w:r w:rsidRPr="00ED06D5">
              <w:rPr>
                <w:rFonts w:ascii="Hessen Gellix" w:hAnsi="Hessen Gellix"/>
                <w:noProof/>
                <w:sz w:val="18"/>
                <w:szCs w:val="18"/>
              </w:rPr>
              <w:t> </w:t>
            </w:r>
            <w:r w:rsidRPr="00ED06D5">
              <w:rPr>
                <w:rFonts w:ascii="Hessen Gellix" w:hAnsi="Hessen Gellix"/>
                <w:noProof/>
                <w:sz w:val="18"/>
                <w:szCs w:val="18"/>
              </w:rPr>
              <w:t> </w:t>
            </w:r>
            <w:r w:rsidRPr="00ED06D5">
              <w:rPr>
                <w:rFonts w:ascii="Hessen Gellix" w:hAnsi="Hessen Gellix"/>
                <w:noProof/>
                <w:sz w:val="18"/>
                <w:szCs w:val="18"/>
              </w:rPr>
              <w:t> </w:t>
            </w:r>
            <w:r w:rsidRPr="00ED06D5">
              <w:rPr>
                <w:rFonts w:ascii="Hessen Gellix" w:hAnsi="Hessen Gellix"/>
                <w:noProof/>
                <w:sz w:val="18"/>
                <w:szCs w:val="18"/>
              </w:rPr>
              <w:t> </w:t>
            </w:r>
            <w:r w:rsidRPr="00ED06D5">
              <w:rPr>
                <w:rFonts w:ascii="Hessen Gellix" w:hAnsi="Hessen Gellix"/>
                <w:noProof/>
                <w:sz w:val="18"/>
                <w:szCs w:val="18"/>
              </w:rPr>
              <w:t> </w:t>
            </w:r>
            <w:r w:rsidRPr="00ED06D5">
              <w:rPr>
                <w:rFonts w:ascii="Hessen Gellix" w:hAnsi="Hessen Gellix"/>
                <w:sz w:val="18"/>
                <w:szCs w:val="18"/>
              </w:rPr>
              <w:fldChar w:fldCharType="end"/>
            </w:r>
            <w:bookmarkEnd w:id="11"/>
          </w:p>
        </w:tc>
        <w:tc>
          <w:tcPr>
            <w:tcW w:w="1559" w:type="dxa"/>
            <w:gridSpan w:val="4"/>
            <w:tcBorders>
              <w:top w:val="single" w:sz="6" w:space="0" w:color="auto"/>
              <w:left w:val="single" w:sz="6" w:space="0" w:color="auto"/>
              <w:bottom w:val="single" w:sz="6" w:space="0" w:color="auto"/>
              <w:right w:val="single" w:sz="6" w:space="0" w:color="auto"/>
            </w:tcBorders>
            <w:vAlign w:val="center"/>
          </w:tcPr>
          <w:p w14:paraId="679BC3D0" w14:textId="77777777" w:rsidR="00AE5D70" w:rsidRPr="00ED06D5" w:rsidRDefault="00A324E1">
            <w:pPr>
              <w:jc w:val="center"/>
              <w:rPr>
                <w:rFonts w:ascii="Hessen Gellix" w:hAnsi="Hessen Gellix"/>
                <w:sz w:val="18"/>
                <w:szCs w:val="18"/>
              </w:rPr>
            </w:pPr>
            <w:r w:rsidRPr="00ED06D5">
              <w:rPr>
                <w:rFonts w:ascii="Hessen Gellix" w:hAnsi="Hessen Gellix"/>
                <w:sz w:val="18"/>
                <w:szCs w:val="18"/>
              </w:rPr>
              <w:t>3J22</w:t>
            </w:r>
          </w:p>
        </w:tc>
        <w:tc>
          <w:tcPr>
            <w:tcW w:w="1985" w:type="dxa"/>
            <w:gridSpan w:val="2"/>
            <w:tcBorders>
              <w:top w:val="single" w:sz="6" w:space="0" w:color="auto"/>
              <w:left w:val="single" w:sz="6" w:space="0" w:color="auto"/>
              <w:bottom w:val="single" w:sz="6" w:space="0" w:color="auto"/>
              <w:right w:val="single" w:sz="4" w:space="0" w:color="auto"/>
            </w:tcBorders>
            <w:vAlign w:val="center"/>
          </w:tcPr>
          <w:p w14:paraId="5DB3F282" w14:textId="77777777" w:rsidR="00AE5D70" w:rsidRPr="00ED06D5" w:rsidRDefault="00A11FC2" w:rsidP="00A324E1">
            <w:pPr>
              <w:jc w:val="center"/>
              <w:rPr>
                <w:rFonts w:ascii="Hessen Gellix" w:hAnsi="Hessen Gellix"/>
                <w:sz w:val="18"/>
                <w:szCs w:val="18"/>
              </w:rPr>
            </w:pPr>
            <w:proofErr w:type="spellStart"/>
            <w:r w:rsidRPr="00ED06D5">
              <w:rPr>
                <w:rFonts w:ascii="Hessen Gellix" w:hAnsi="Hessen Gellix"/>
                <w:sz w:val="18"/>
                <w:szCs w:val="18"/>
              </w:rPr>
              <w:t>MArbV</w:t>
            </w:r>
            <w:proofErr w:type="spellEnd"/>
            <w:r w:rsidRPr="00ED06D5">
              <w:rPr>
                <w:rFonts w:ascii="Hessen Gellix" w:hAnsi="Hessen Gellix"/>
                <w:sz w:val="18"/>
                <w:szCs w:val="18"/>
              </w:rPr>
              <w:t xml:space="preserve"> § 4.3.3. Lehrer</w:t>
            </w:r>
          </w:p>
        </w:tc>
      </w:tr>
      <w:tr w:rsidR="00AE5D70" w:rsidRPr="00ED06D5" w14:paraId="5627BE96" w14:textId="77777777" w:rsidTr="001300B2">
        <w:trPr>
          <w:cantSplit/>
          <w:trHeight w:val="567"/>
        </w:trPr>
        <w:tc>
          <w:tcPr>
            <w:tcW w:w="1063" w:type="dxa"/>
            <w:tcBorders>
              <w:top w:val="single" w:sz="6" w:space="0" w:color="auto"/>
              <w:left w:val="single" w:sz="4" w:space="0" w:color="auto"/>
              <w:bottom w:val="single" w:sz="6" w:space="0" w:color="auto"/>
              <w:right w:val="single" w:sz="6" w:space="0" w:color="auto"/>
            </w:tcBorders>
            <w:vAlign w:val="center"/>
          </w:tcPr>
          <w:p w14:paraId="3C3422CA" w14:textId="77777777" w:rsidR="00AE5D70" w:rsidRPr="00ED06D5" w:rsidRDefault="00AE5D70">
            <w:pPr>
              <w:jc w:val="center"/>
              <w:rPr>
                <w:rFonts w:ascii="Hessen Gellix" w:hAnsi="Hessen Gellix"/>
                <w:sz w:val="18"/>
                <w:szCs w:val="18"/>
              </w:rPr>
            </w:pPr>
            <w:r w:rsidRPr="00ED06D5">
              <w:rPr>
                <w:rFonts w:ascii="Hessen Gellix" w:hAnsi="Hessen Gellix"/>
                <w:sz w:val="18"/>
                <w:szCs w:val="18"/>
              </w:rPr>
              <w:t>Nr. 4</w:t>
            </w:r>
          </w:p>
        </w:tc>
        <w:tc>
          <w:tcPr>
            <w:tcW w:w="3969" w:type="dxa"/>
            <w:gridSpan w:val="7"/>
            <w:tcBorders>
              <w:top w:val="single" w:sz="6" w:space="0" w:color="auto"/>
              <w:left w:val="single" w:sz="6" w:space="0" w:color="auto"/>
              <w:bottom w:val="single" w:sz="6" w:space="0" w:color="auto"/>
              <w:right w:val="single" w:sz="6" w:space="0" w:color="auto"/>
            </w:tcBorders>
          </w:tcPr>
          <w:p w14:paraId="372769DD" w14:textId="77777777" w:rsidR="00AE5D70" w:rsidRPr="00ED06D5" w:rsidRDefault="00AE5D70" w:rsidP="001300B2">
            <w:pPr>
              <w:spacing w:before="120" w:after="120"/>
              <w:jc w:val="center"/>
              <w:rPr>
                <w:rFonts w:ascii="Hessen Gellix" w:hAnsi="Hessen Gellix"/>
                <w:sz w:val="18"/>
                <w:szCs w:val="18"/>
              </w:rPr>
            </w:pPr>
            <w:r w:rsidRPr="00ED06D5">
              <w:rPr>
                <w:rFonts w:ascii="Hessen Gellix" w:hAnsi="Hessen Gellix"/>
                <w:sz w:val="18"/>
                <w:szCs w:val="18"/>
              </w:rPr>
              <w:t xml:space="preserve">höherer Dienst an Gymnasien und </w:t>
            </w:r>
            <w:r w:rsidR="00A324E1" w:rsidRPr="00ED06D5">
              <w:rPr>
                <w:rFonts w:ascii="Hessen Gellix" w:hAnsi="Hessen Gellix"/>
                <w:sz w:val="18"/>
                <w:szCs w:val="18"/>
              </w:rPr>
              <w:br/>
            </w:r>
            <w:r w:rsidRPr="00ED06D5">
              <w:rPr>
                <w:rFonts w:ascii="Hessen Gellix" w:hAnsi="Hessen Gellix"/>
                <w:sz w:val="18"/>
                <w:szCs w:val="18"/>
              </w:rPr>
              <w:t>berufsbildenden Schulen</w:t>
            </w:r>
          </w:p>
        </w:tc>
        <w:bookmarkStart w:id="12" w:name="Text17"/>
        <w:tc>
          <w:tcPr>
            <w:tcW w:w="1417" w:type="dxa"/>
            <w:gridSpan w:val="3"/>
            <w:tcBorders>
              <w:top w:val="single" w:sz="6" w:space="0" w:color="auto"/>
              <w:left w:val="single" w:sz="6" w:space="0" w:color="auto"/>
              <w:bottom w:val="single" w:sz="6" w:space="0" w:color="auto"/>
              <w:right w:val="single" w:sz="6" w:space="0" w:color="auto"/>
            </w:tcBorders>
            <w:vAlign w:val="center"/>
          </w:tcPr>
          <w:p w14:paraId="7E150BE3" w14:textId="77777777" w:rsidR="00AE5D70" w:rsidRPr="00ED06D5" w:rsidRDefault="00AE5D70">
            <w:pPr>
              <w:jc w:val="center"/>
              <w:rPr>
                <w:rFonts w:ascii="Hessen Gellix" w:hAnsi="Hessen Gellix"/>
                <w:sz w:val="18"/>
                <w:szCs w:val="18"/>
              </w:rPr>
            </w:pPr>
            <w:r w:rsidRPr="00ED06D5">
              <w:rPr>
                <w:rFonts w:ascii="Hessen Gellix" w:hAnsi="Hessen Gellix"/>
                <w:sz w:val="18"/>
                <w:szCs w:val="18"/>
              </w:rPr>
              <w:fldChar w:fldCharType="begin">
                <w:ffData>
                  <w:name w:val="Text17"/>
                  <w:enabled/>
                  <w:calcOnExit w:val="0"/>
                  <w:textInput/>
                </w:ffData>
              </w:fldChar>
            </w:r>
            <w:r w:rsidRPr="00ED06D5">
              <w:rPr>
                <w:rFonts w:ascii="Hessen Gellix" w:hAnsi="Hessen Gellix"/>
                <w:sz w:val="18"/>
                <w:szCs w:val="18"/>
              </w:rPr>
              <w:instrText xml:space="preserve"> FORMTEXT </w:instrText>
            </w:r>
            <w:r w:rsidRPr="00ED06D5">
              <w:rPr>
                <w:rFonts w:ascii="Hessen Gellix" w:hAnsi="Hessen Gellix"/>
                <w:sz w:val="18"/>
                <w:szCs w:val="18"/>
              </w:rPr>
            </w:r>
            <w:r w:rsidRPr="00ED06D5">
              <w:rPr>
                <w:rFonts w:ascii="Hessen Gellix" w:hAnsi="Hessen Gellix"/>
                <w:sz w:val="18"/>
                <w:szCs w:val="18"/>
              </w:rPr>
              <w:fldChar w:fldCharType="separate"/>
            </w:r>
            <w:r w:rsidRPr="00ED06D5">
              <w:rPr>
                <w:rFonts w:ascii="Hessen Gellix" w:hAnsi="Hessen Gellix"/>
                <w:noProof/>
                <w:sz w:val="18"/>
                <w:szCs w:val="18"/>
              </w:rPr>
              <w:t> </w:t>
            </w:r>
            <w:r w:rsidRPr="00ED06D5">
              <w:rPr>
                <w:rFonts w:ascii="Hessen Gellix" w:hAnsi="Hessen Gellix"/>
                <w:noProof/>
                <w:sz w:val="18"/>
                <w:szCs w:val="18"/>
              </w:rPr>
              <w:t> </w:t>
            </w:r>
            <w:r w:rsidRPr="00ED06D5">
              <w:rPr>
                <w:rFonts w:ascii="Hessen Gellix" w:hAnsi="Hessen Gellix"/>
                <w:noProof/>
                <w:sz w:val="18"/>
                <w:szCs w:val="18"/>
              </w:rPr>
              <w:t> </w:t>
            </w:r>
            <w:r w:rsidRPr="00ED06D5">
              <w:rPr>
                <w:rFonts w:ascii="Hessen Gellix" w:hAnsi="Hessen Gellix"/>
                <w:noProof/>
                <w:sz w:val="18"/>
                <w:szCs w:val="18"/>
              </w:rPr>
              <w:t> </w:t>
            </w:r>
            <w:r w:rsidRPr="00ED06D5">
              <w:rPr>
                <w:rFonts w:ascii="Hessen Gellix" w:hAnsi="Hessen Gellix"/>
                <w:noProof/>
                <w:sz w:val="18"/>
                <w:szCs w:val="18"/>
              </w:rPr>
              <w:t> </w:t>
            </w:r>
            <w:r w:rsidRPr="00ED06D5">
              <w:rPr>
                <w:rFonts w:ascii="Hessen Gellix" w:hAnsi="Hessen Gellix"/>
                <w:sz w:val="18"/>
                <w:szCs w:val="18"/>
              </w:rPr>
              <w:fldChar w:fldCharType="end"/>
            </w:r>
            <w:bookmarkEnd w:id="12"/>
          </w:p>
        </w:tc>
        <w:tc>
          <w:tcPr>
            <w:tcW w:w="1559" w:type="dxa"/>
            <w:gridSpan w:val="4"/>
            <w:tcBorders>
              <w:top w:val="single" w:sz="6" w:space="0" w:color="auto"/>
              <w:left w:val="single" w:sz="6" w:space="0" w:color="auto"/>
              <w:bottom w:val="single" w:sz="6" w:space="0" w:color="auto"/>
              <w:right w:val="single" w:sz="6" w:space="0" w:color="auto"/>
            </w:tcBorders>
            <w:vAlign w:val="center"/>
          </w:tcPr>
          <w:p w14:paraId="0876040C" w14:textId="77777777" w:rsidR="00AE5D70" w:rsidRPr="00ED06D5" w:rsidRDefault="00A324E1">
            <w:pPr>
              <w:jc w:val="center"/>
              <w:rPr>
                <w:rFonts w:ascii="Hessen Gellix" w:hAnsi="Hessen Gellix"/>
                <w:sz w:val="18"/>
                <w:szCs w:val="18"/>
              </w:rPr>
            </w:pPr>
            <w:r w:rsidRPr="00ED06D5">
              <w:rPr>
                <w:rFonts w:ascii="Hessen Gellix" w:hAnsi="Hessen Gellix"/>
                <w:sz w:val="18"/>
                <w:szCs w:val="18"/>
              </w:rPr>
              <w:t>3J23</w:t>
            </w:r>
          </w:p>
        </w:tc>
        <w:tc>
          <w:tcPr>
            <w:tcW w:w="1985" w:type="dxa"/>
            <w:gridSpan w:val="2"/>
            <w:tcBorders>
              <w:top w:val="single" w:sz="6" w:space="0" w:color="auto"/>
              <w:left w:val="single" w:sz="6" w:space="0" w:color="auto"/>
              <w:bottom w:val="single" w:sz="6" w:space="0" w:color="auto"/>
              <w:right w:val="single" w:sz="4" w:space="0" w:color="auto"/>
            </w:tcBorders>
            <w:vAlign w:val="center"/>
          </w:tcPr>
          <w:p w14:paraId="3285E826" w14:textId="77777777" w:rsidR="00AE5D70" w:rsidRPr="00ED06D5" w:rsidRDefault="00A11FC2" w:rsidP="00A324E1">
            <w:pPr>
              <w:jc w:val="center"/>
              <w:rPr>
                <w:rFonts w:ascii="Hessen Gellix" w:hAnsi="Hessen Gellix"/>
                <w:sz w:val="18"/>
                <w:szCs w:val="18"/>
              </w:rPr>
            </w:pPr>
            <w:proofErr w:type="spellStart"/>
            <w:r w:rsidRPr="00ED06D5">
              <w:rPr>
                <w:rFonts w:ascii="Hessen Gellix" w:hAnsi="Hessen Gellix"/>
                <w:sz w:val="18"/>
                <w:szCs w:val="18"/>
              </w:rPr>
              <w:t>MArbV</w:t>
            </w:r>
            <w:proofErr w:type="spellEnd"/>
            <w:r w:rsidRPr="00ED06D5">
              <w:rPr>
                <w:rFonts w:ascii="Hessen Gellix" w:hAnsi="Hessen Gellix"/>
                <w:sz w:val="18"/>
                <w:szCs w:val="18"/>
              </w:rPr>
              <w:t xml:space="preserve"> § 4.3.4.u.5. Lehrer</w:t>
            </w:r>
          </w:p>
        </w:tc>
      </w:tr>
      <w:tr w:rsidR="00AE5D70" w:rsidRPr="00ED06D5" w14:paraId="36E541FF" w14:textId="77777777" w:rsidTr="001300B2">
        <w:trPr>
          <w:cantSplit/>
          <w:trHeight w:val="567"/>
        </w:trPr>
        <w:tc>
          <w:tcPr>
            <w:tcW w:w="1063" w:type="dxa"/>
            <w:tcBorders>
              <w:top w:val="single" w:sz="6" w:space="0" w:color="auto"/>
              <w:left w:val="single" w:sz="4" w:space="0" w:color="auto"/>
              <w:bottom w:val="single" w:sz="6" w:space="0" w:color="auto"/>
              <w:right w:val="single" w:sz="6" w:space="0" w:color="auto"/>
            </w:tcBorders>
            <w:vAlign w:val="center"/>
          </w:tcPr>
          <w:p w14:paraId="4DC776F4" w14:textId="77777777" w:rsidR="00AE5D70" w:rsidRPr="00ED06D5" w:rsidRDefault="00AE5D70">
            <w:pPr>
              <w:jc w:val="center"/>
              <w:rPr>
                <w:rFonts w:ascii="Hessen Gellix" w:hAnsi="Hessen Gellix"/>
                <w:sz w:val="18"/>
                <w:szCs w:val="18"/>
              </w:rPr>
            </w:pPr>
            <w:r w:rsidRPr="00ED06D5">
              <w:rPr>
                <w:rFonts w:ascii="Hessen Gellix" w:hAnsi="Hessen Gellix"/>
                <w:sz w:val="18"/>
                <w:szCs w:val="18"/>
              </w:rPr>
              <w:t>Nr. 5</w:t>
            </w:r>
          </w:p>
        </w:tc>
        <w:tc>
          <w:tcPr>
            <w:tcW w:w="3969" w:type="dxa"/>
            <w:gridSpan w:val="7"/>
            <w:tcBorders>
              <w:top w:val="single" w:sz="6" w:space="0" w:color="auto"/>
              <w:left w:val="single" w:sz="6" w:space="0" w:color="auto"/>
              <w:bottom w:val="single" w:sz="6" w:space="0" w:color="auto"/>
              <w:right w:val="single" w:sz="6" w:space="0" w:color="auto"/>
            </w:tcBorders>
            <w:vAlign w:val="center"/>
          </w:tcPr>
          <w:p w14:paraId="782B4F25" w14:textId="77777777" w:rsidR="00AE5D70" w:rsidRPr="00ED06D5" w:rsidRDefault="00AE5D70">
            <w:pPr>
              <w:jc w:val="center"/>
              <w:rPr>
                <w:rFonts w:ascii="Hessen Gellix" w:hAnsi="Hessen Gellix"/>
                <w:sz w:val="18"/>
                <w:szCs w:val="18"/>
              </w:rPr>
            </w:pPr>
            <w:r w:rsidRPr="00ED06D5">
              <w:rPr>
                <w:rFonts w:ascii="Hessen Gellix" w:hAnsi="Hessen Gellix"/>
                <w:sz w:val="18"/>
                <w:szCs w:val="18"/>
              </w:rPr>
              <w:t>höherer Dienst an Fachhochschulen</w:t>
            </w:r>
          </w:p>
        </w:tc>
        <w:bookmarkStart w:id="13" w:name="Text18"/>
        <w:tc>
          <w:tcPr>
            <w:tcW w:w="1417" w:type="dxa"/>
            <w:gridSpan w:val="3"/>
            <w:tcBorders>
              <w:top w:val="single" w:sz="6" w:space="0" w:color="auto"/>
              <w:left w:val="single" w:sz="6" w:space="0" w:color="auto"/>
              <w:bottom w:val="single" w:sz="6" w:space="0" w:color="auto"/>
              <w:right w:val="single" w:sz="6" w:space="0" w:color="auto"/>
            </w:tcBorders>
            <w:vAlign w:val="center"/>
          </w:tcPr>
          <w:p w14:paraId="30883CD9" w14:textId="77777777" w:rsidR="00AE5D70" w:rsidRPr="00ED06D5" w:rsidRDefault="00AE5D70">
            <w:pPr>
              <w:jc w:val="center"/>
              <w:rPr>
                <w:rFonts w:ascii="Hessen Gellix" w:hAnsi="Hessen Gellix"/>
                <w:sz w:val="18"/>
                <w:szCs w:val="18"/>
              </w:rPr>
            </w:pPr>
            <w:r w:rsidRPr="00ED06D5">
              <w:rPr>
                <w:rFonts w:ascii="Hessen Gellix" w:hAnsi="Hessen Gellix"/>
                <w:sz w:val="18"/>
                <w:szCs w:val="18"/>
              </w:rPr>
              <w:fldChar w:fldCharType="begin">
                <w:ffData>
                  <w:name w:val="Text18"/>
                  <w:enabled/>
                  <w:calcOnExit w:val="0"/>
                  <w:textInput/>
                </w:ffData>
              </w:fldChar>
            </w:r>
            <w:r w:rsidRPr="00ED06D5">
              <w:rPr>
                <w:rFonts w:ascii="Hessen Gellix" w:hAnsi="Hessen Gellix"/>
                <w:sz w:val="18"/>
                <w:szCs w:val="18"/>
              </w:rPr>
              <w:instrText xml:space="preserve"> FORMTEXT </w:instrText>
            </w:r>
            <w:r w:rsidRPr="00ED06D5">
              <w:rPr>
                <w:rFonts w:ascii="Hessen Gellix" w:hAnsi="Hessen Gellix"/>
                <w:sz w:val="18"/>
                <w:szCs w:val="18"/>
              </w:rPr>
            </w:r>
            <w:r w:rsidRPr="00ED06D5">
              <w:rPr>
                <w:rFonts w:ascii="Hessen Gellix" w:hAnsi="Hessen Gellix"/>
                <w:sz w:val="18"/>
                <w:szCs w:val="18"/>
              </w:rPr>
              <w:fldChar w:fldCharType="separate"/>
            </w:r>
            <w:r w:rsidRPr="00ED06D5">
              <w:rPr>
                <w:rFonts w:ascii="Hessen Gellix" w:hAnsi="Hessen Gellix"/>
                <w:noProof/>
                <w:sz w:val="18"/>
                <w:szCs w:val="18"/>
              </w:rPr>
              <w:t> </w:t>
            </w:r>
            <w:r w:rsidRPr="00ED06D5">
              <w:rPr>
                <w:rFonts w:ascii="Hessen Gellix" w:hAnsi="Hessen Gellix"/>
                <w:noProof/>
                <w:sz w:val="18"/>
                <w:szCs w:val="18"/>
              </w:rPr>
              <w:t> </w:t>
            </w:r>
            <w:r w:rsidRPr="00ED06D5">
              <w:rPr>
                <w:rFonts w:ascii="Hessen Gellix" w:hAnsi="Hessen Gellix"/>
                <w:noProof/>
                <w:sz w:val="18"/>
                <w:szCs w:val="18"/>
              </w:rPr>
              <w:t> </w:t>
            </w:r>
            <w:r w:rsidRPr="00ED06D5">
              <w:rPr>
                <w:rFonts w:ascii="Hessen Gellix" w:hAnsi="Hessen Gellix"/>
                <w:noProof/>
                <w:sz w:val="18"/>
                <w:szCs w:val="18"/>
              </w:rPr>
              <w:t> </w:t>
            </w:r>
            <w:r w:rsidRPr="00ED06D5">
              <w:rPr>
                <w:rFonts w:ascii="Hessen Gellix" w:hAnsi="Hessen Gellix"/>
                <w:noProof/>
                <w:sz w:val="18"/>
                <w:szCs w:val="18"/>
              </w:rPr>
              <w:t> </w:t>
            </w:r>
            <w:r w:rsidRPr="00ED06D5">
              <w:rPr>
                <w:rFonts w:ascii="Hessen Gellix" w:hAnsi="Hessen Gellix"/>
                <w:sz w:val="18"/>
                <w:szCs w:val="18"/>
              </w:rPr>
              <w:fldChar w:fldCharType="end"/>
            </w:r>
            <w:bookmarkEnd w:id="13"/>
          </w:p>
        </w:tc>
        <w:tc>
          <w:tcPr>
            <w:tcW w:w="1559" w:type="dxa"/>
            <w:gridSpan w:val="4"/>
            <w:tcBorders>
              <w:top w:val="single" w:sz="6" w:space="0" w:color="auto"/>
              <w:left w:val="single" w:sz="6" w:space="0" w:color="auto"/>
              <w:bottom w:val="single" w:sz="6" w:space="0" w:color="auto"/>
              <w:right w:val="single" w:sz="6" w:space="0" w:color="auto"/>
            </w:tcBorders>
            <w:vAlign w:val="center"/>
          </w:tcPr>
          <w:p w14:paraId="759314CA" w14:textId="77777777" w:rsidR="00AE5D70" w:rsidRPr="00ED06D5" w:rsidRDefault="00A324E1">
            <w:pPr>
              <w:jc w:val="center"/>
              <w:rPr>
                <w:rFonts w:ascii="Hessen Gellix" w:hAnsi="Hessen Gellix"/>
                <w:sz w:val="18"/>
                <w:szCs w:val="18"/>
              </w:rPr>
            </w:pPr>
            <w:r w:rsidRPr="00ED06D5">
              <w:rPr>
                <w:rFonts w:ascii="Hessen Gellix" w:hAnsi="Hessen Gellix"/>
                <w:sz w:val="18"/>
                <w:szCs w:val="18"/>
              </w:rPr>
              <w:t>3J23</w:t>
            </w:r>
          </w:p>
        </w:tc>
        <w:tc>
          <w:tcPr>
            <w:tcW w:w="1985" w:type="dxa"/>
            <w:gridSpan w:val="2"/>
            <w:tcBorders>
              <w:top w:val="single" w:sz="6" w:space="0" w:color="auto"/>
              <w:left w:val="single" w:sz="6" w:space="0" w:color="auto"/>
              <w:bottom w:val="single" w:sz="6" w:space="0" w:color="auto"/>
              <w:right w:val="single" w:sz="4" w:space="0" w:color="auto"/>
            </w:tcBorders>
            <w:vAlign w:val="center"/>
          </w:tcPr>
          <w:p w14:paraId="26917FEC" w14:textId="77777777" w:rsidR="00AE5D70" w:rsidRPr="00ED06D5" w:rsidRDefault="00A11FC2" w:rsidP="00A324E1">
            <w:pPr>
              <w:jc w:val="center"/>
              <w:rPr>
                <w:rFonts w:ascii="Hessen Gellix" w:hAnsi="Hessen Gellix"/>
                <w:sz w:val="18"/>
                <w:szCs w:val="18"/>
              </w:rPr>
            </w:pPr>
            <w:proofErr w:type="spellStart"/>
            <w:r w:rsidRPr="00ED06D5">
              <w:rPr>
                <w:rFonts w:ascii="Hessen Gellix" w:hAnsi="Hessen Gellix"/>
                <w:sz w:val="18"/>
                <w:szCs w:val="18"/>
              </w:rPr>
              <w:t>MArbV</w:t>
            </w:r>
            <w:proofErr w:type="spellEnd"/>
            <w:r w:rsidRPr="00ED06D5">
              <w:rPr>
                <w:rFonts w:ascii="Hessen Gellix" w:hAnsi="Hessen Gellix"/>
                <w:sz w:val="18"/>
                <w:szCs w:val="18"/>
              </w:rPr>
              <w:t xml:space="preserve"> § 4.3.4.u.5. Lehrer</w:t>
            </w:r>
          </w:p>
        </w:tc>
      </w:tr>
      <w:tr w:rsidR="009F45D8" w:rsidRPr="00ED06D5" w14:paraId="6C3C8527" w14:textId="77777777" w:rsidTr="009F45D8">
        <w:trPr>
          <w:cantSplit/>
          <w:trHeight w:val="673"/>
        </w:trPr>
        <w:tc>
          <w:tcPr>
            <w:tcW w:w="9993" w:type="dxa"/>
            <w:gridSpan w:val="17"/>
            <w:tcBorders>
              <w:top w:val="single" w:sz="6" w:space="0" w:color="auto"/>
              <w:bottom w:val="single" w:sz="6" w:space="0" w:color="auto"/>
            </w:tcBorders>
            <w:vAlign w:val="center"/>
          </w:tcPr>
          <w:p w14:paraId="1421B57F" w14:textId="77777777" w:rsidR="009F45D8" w:rsidRPr="00ED06D5" w:rsidRDefault="001300B2" w:rsidP="00A11FC2">
            <w:pPr>
              <w:jc w:val="center"/>
              <w:rPr>
                <w:rFonts w:ascii="Hessen Gellix" w:hAnsi="Hessen Gellix" w:cs="Arial"/>
                <w:b/>
              </w:rPr>
            </w:pPr>
            <w:r w:rsidRPr="00ED06D5">
              <w:rPr>
                <w:rFonts w:ascii="Hessen Gellix" w:hAnsi="Hessen Gellix" w:cs="Arial"/>
                <w:b/>
              </w:rPr>
              <w:t>Beamtete Lehrkräfte – teilzeitbeschäftigt – anteilige Besoldung</w:t>
            </w:r>
          </w:p>
        </w:tc>
      </w:tr>
      <w:tr w:rsidR="00EF6248" w:rsidRPr="00ED06D5" w14:paraId="0BC95530" w14:textId="77777777" w:rsidTr="009F45D8">
        <w:trPr>
          <w:cantSplit/>
          <w:trHeight w:val="673"/>
        </w:trPr>
        <w:tc>
          <w:tcPr>
            <w:tcW w:w="1063" w:type="dxa"/>
            <w:tcBorders>
              <w:top w:val="single" w:sz="6" w:space="0" w:color="auto"/>
              <w:left w:val="single" w:sz="4" w:space="0" w:color="auto"/>
              <w:bottom w:val="single" w:sz="4" w:space="0" w:color="auto"/>
              <w:right w:val="single" w:sz="6" w:space="0" w:color="auto"/>
            </w:tcBorders>
            <w:vAlign w:val="center"/>
          </w:tcPr>
          <w:p w14:paraId="68CD15F6" w14:textId="77777777" w:rsidR="00EF6248" w:rsidRPr="00ED06D5" w:rsidRDefault="001300B2">
            <w:pPr>
              <w:jc w:val="center"/>
              <w:rPr>
                <w:rFonts w:ascii="Hessen Gellix" w:hAnsi="Hessen Gellix"/>
                <w:sz w:val="18"/>
                <w:szCs w:val="18"/>
              </w:rPr>
            </w:pPr>
            <w:r w:rsidRPr="00ED06D5">
              <w:rPr>
                <w:rFonts w:ascii="Hessen Gellix" w:hAnsi="Hessen Gellix"/>
                <w:sz w:val="18"/>
                <w:szCs w:val="18"/>
              </w:rPr>
              <w:t>Nr. 6</w:t>
            </w:r>
          </w:p>
        </w:tc>
        <w:tc>
          <w:tcPr>
            <w:tcW w:w="3969" w:type="dxa"/>
            <w:gridSpan w:val="7"/>
            <w:tcBorders>
              <w:top w:val="single" w:sz="6" w:space="0" w:color="auto"/>
              <w:left w:val="single" w:sz="6" w:space="0" w:color="auto"/>
              <w:bottom w:val="single" w:sz="4" w:space="0" w:color="auto"/>
              <w:right w:val="single" w:sz="6" w:space="0" w:color="auto"/>
            </w:tcBorders>
            <w:vAlign w:val="center"/>
          </w:tcPr>
          <w:p w14:paraId="1ED074AE" w14:textId="77777777" w:rsidR="00B36C3C" w:rsidRPr="00ED06D5" w:rsidRDefault="00A324E1" w:rsidP="00A324E1">
            <w:pPr>
              <w:autoSpaceDE w:val="0"/>
              <w:autoSpaceDN w:val="0"/>
              <w:adjustRightInd w:val="0"/>
              <w:jc w:val="center"/>
              <w:rPr>
                <w:rFonts w:ascii="Hessen Gellix" w:hAnsi="Hessen Gellix" w:cs="Arial"/>
                <w:sz w:val="18"/>
                <w:szCs w:val="18"/>
              </w:rPr>
            </w:pPr>
            <w:proofErr w:type="spellStart"/>
            <w:r w:rsidRPr="00ED06D5">
              <w:rPr>
                <w:rFonts w:ascii="Hessen Gellix" w:hAnsi="Hessen Gellix" w:cs="Arial"/>
                <w:sz w:val="18"/>
                <w:szCs w:val="18"/>
              </w:rPr>
              <w:t>Vorgriffsregelung</w:t>
            </w:r>
            <w:proofErr w:type="spellEnd"/>
            <w:r w:rsidRPr="00ED06D5">
              <w:rPr>
                <w:rFonts w:ascii="Hessen Gellix" w:hAnsi="Hessen Gellix" w:cs="Arial"/>
                <w:sz w:val="18"/>
                <w:szCs w:val="18"/>
              </w:rPr>
              <w:t xml:space="preserve"> gem. Erlass des </w:t>
            </w:r>
            <w:proofErr w:type="spellStart"/>
            <w:r w:rsidRPr="00ED06D5">
              <w:rPr>
                <w:rFonts w:ascii="Hessen Gellix" w:hAnsi="Hessen Gellix" w:cs="Arial"/>
                <w:sz w:val="18"/>
                <w:szCs w:val="18"/>
              </w:rPr>
              <w:t>HmdIS</w:t>
            </w:r>
            <w:proofErr w:type="spellEnd"/>
            <w:r w:rsidRPr="00ED06D5">
              <w:rPr>
                <w:rFonts w:ascii="Hessen Gellix" w:hAnsi="Hessen Gellix" w:cs="Arial"/>
                <w:sz w:val="18"/>
                <w:szCs w:val="18"/>
              </w:rPr>
              <w:t xml:space="preserve"> </w:t>
            </w:r>
            <w:r w:rsidRPr="00ED06D5">
              <w:rPr>
                <w:rFonts w:ascii="Hessen Gellix" w:hAnsi="Hessen Gellix" w:cs="Arial"/>
                <w:sz w:val="18"/>
                <w:szCs w:val="18"/>
              </w:rPr>
              <w:br/>
              <w:t>vom 24.06.2011 - I 25 – P 1537 A - 1</w:t>
            </w:r>
          </w:p>
        </w:tc>
        <w:bookmarkStart w:id="14" w:name="Text23"/>
        <w:tc>
          <w:tcPr>
            <w:tcW w:w="1417" w:type="dxa"/>
            <w:gridSpan w:val="3"/>
            <w:tcBorders>
              <w:top w:val="single" w:sz="6" w:space="0" w:color="auto"/>
              <w:left w:val="single" w:sz="6" w:space="0" w:color="auto"/>
              <w:bottom w:val="single" w:sz="4" w:space="0" w:color="auto"/>
              <w:right w:val="single" w:sz="6" w:space="0" w:color="auto"/>
            </w:tcBorders>
            <w:vAlign w:val="center"/>
          </w:tcPr>
          <w:p w14:paraId="3E1909C8" w14:textId="77777777" w:rsidR="00EF6248" w:rsidRPr="00ED06D5" w:rsidRDefault="00EF6248">
            <w:pPr>
              <w:jc w:val="center"/>
              <w:rPr>
                <w:rFonts w:ascii="Hessen Gellix" w:hAnsi="Hessen Gellix"/>
                <w:sz w:val="18"/>
                <w:szCs w:val="18"/>
              </w:rPr>
            </w:pPr>
            <w:r w:rsidRPr="00ED06D5">
              <w:rPr>
                <w:rFonts w:ascii="Hessen Gellix" w:hAnsi="Hessen Gellix"/>
                <w:sz w:val="18"/>
                <w:szCs w:val="18"/>
              </w:rPr>
              <w:fldChar w:fldCharType="begin">
                <w:ffData>
                  <w:name w:val="Text23"/>
                  <w:enabled/>
                  <w:calcOnExit w:val="0"/>
                  <w:textInput/>
                </w:ffData>
              </w:fldChar>
            </w:r>
            <w:r w:rsidRPr="00ED06D5">
              <w:rPr>
                <w:rFonts w:ascii="Hessen Gellix" w:hAnsi="Hessen Gellix"/>
                <w:sz w:val="18"/>
                <w:szCs w:val="18"/>
              </w:rPr>
              <w:instrText xml:space="preserve"> FORMTEXT </w:instrText>
            </w:r>
            <w:r w:rsidRPr="00ED06D5">
              <w:rPr>
                <w:rFonts w:ascii="Hessen Gellix" w:hAnsi="Hessen Gellix"/>
                <w:sz w:val="18"/>
                <w:szCs w:val="18"/>
              </w:rPr>
            </w:r>
            <w:r w:rsidRPr="00ED06D5">
              <w:rPr>
                <w:rFonts w:ascii="Hessen Gellix" w:hAnsi="Hessen Gellix"/>
                <w:sz w:val="18"/>
                <w:szCs w:val="18"/>
              </w:rPr>
              <w:fldChar w:fldCharType="separate"/>
            </w:r>
            <w:r w:rsidRPr="00ED06D5">
              <w:rPr>
                <w:rFonts w:ascii="Hessen Gellix" w:hAnsi="Hessen Gellix"/>
                <w:noProof/>
                <w:sz w:val="18"/>
                <w:szCs w:val="18"/>
              </w:rPr>
              <w:t> </w:t>
            </w:r>
            <w:r w:rsidRPr="00ED06D5">
              <w:rPr>
                <w:rFonts w:ascii="Hessen Gellix" w:hAnsi="Hessen Gellix"/>
                <w:noProof/>
                <w:sz w:val="18"/>
                <w:szCs w:val="18"/>
              </w:rPr>
              <w:t> </w:t>
            </w:r>
            <w:r w:rsidRPr="00ED06D5">
              <w:rPr>
                <w:rFonts w:ascii="Hessen Gellix" w:hAnsi="Hessen Gellix"/>
                <w:noProof/>
                <w:sz w:val="18"/>
                <w:szCs w:val="18"/>
              </w:rPr>
              <w:t> </w:t>
            </w:r>
            <w:r w:rsidRPr="00ED06D5">
              <w:rPr>
                <w:rFonts w:ascii="Hessen Gellix" w:hAnsi="Hessen Gellix"/>
                <w:noProof/>
                <w:sz w:val="18"/>
                <w:szCs w:val="18"/>
              </w:rPr>
              <w:t> </w:t>
            </w:r>
            <w:r w:rsidRPr="00ED06D5">
              <w:rPr>
                <w:rFonts w:ascii="Hessen Gellix" w:hAnsi="Hessen Gellix"/>
                <w:noProof/>
                <w:sz w:val="18"/>
                <w:szCs w:val="18"/>
              </w:rPr>
              <w:t> </w:t>
            </w:r>
            <w:r w:rsidRPr="00ED06D5">
              <w:rPr>
                <w:rFonts w:ascii="Hessen Gellix" w:hAnsi="Hessen Gellix"/>
                <w:sz w:val="18"/>
                <w:szCs w:val="18"/>
              </w:rPr>
              <w:fldChar w:fldCharType="end"/>
            </w:r>
            <w:bookmarkEnd w:id="14"/>
          </w:p>
        </w:tc>
        <w:tc>
          <w:tcPr>
            <w:tcW w:w="1559" w:type="dxa"/>
            <w:gridSpan w:val="4"/>
            <w:tcBorders>
              <w:top w:val="single" w:sz="6" w:space="0" w:color="auto"/>
              <w:left w:val="single" w:sz="6" w:space="0" w:color="auto"/>
              <w:bottom w:val="single" w:sz="4" w:space="0" w:color="auto"/>
              <w:right w:val="single" w:sz="6" w:space="0" w:color="auto"/>
            </w:tcBorders>
            <w:vAlign w:val="center"/>
          </w:tcPr>
          <w:p w14:paraId="61991DF0" w14:textId="77777777" w:rsidR="00EF6248" w:rsidRPr="00ED06D5" w:rsidRDefault="00A324E1" w:rsidP="00B52040">
            <w:pPr>
              <w:autoSpaceDE w:val="0"/>
              <w:autoSpaceDN w:val="0"/>
              <w:adjustRightInd w:val="0"/>
              <w:jc w:val="center"/>
              <w:rPr>
                <w:rFonts w:ascii="Hessen Gellix" w:hAnsi="Hessen Gellix" w:cs="Arial"/>
                <w:sz w:val="18"/>
                <w:szCs w:val="18"/>
              </w:rPr>
            </w:pPr>
            <w:r w:rsidRPr="00ED06D5">
              <w:rPr>
                <w:rFonts w:ascii="Hessen Gellix" w:hAnsi="Hessen Gellix" w:cs="Arial"/>
                <w:sz w:val="18"/>
                <w:szCs w:val="18"/>
              </w:rPr>
              <w:t>3J50</w:t>
            </w:r>
          </w:p>
        </w:tc>
        <w:tc>
          <w:tcPr>
            <w:tcW w:w="1985" w:type="dxa"/>
            <w:gridSpan w:val="2"/>
            <w:tcBorders>
              <w:top w:val="single" w:sz="6" w:space="0" w:color="auto"/>
              <w:left w:val="single" w:sz="6" w:space="0" w:color="auto"/>
              <w:bottom w:val="single" w:sz="4" w:space="0" w:color="auto"/>
              <w:right w:val="single" w:sz="4" w:space="0" w:color="auto"/>
            </w:tcBorders>
            <w:vAlign w:val="center"/>
          </w:tcPr>
          <w:p w14:paraId="4A1E69B0" w14:textId="77777777" w:rsidR="00EF6248" w:rsidRPr="00ED06D5" w:rsidRDefault="00A324E1" w:rsidP="00A11FC2">
            <w:pPr>
              <w:jc w:val="center"/>
              <w:rPr>
                <w:rFonts w:ascii="Hessen Gellix" w:hAnsi="Hessen Gellix" w:cs="Arial"/>
                <w:sz w:val="18"/>
                <w:szCs w:val="18"/>
              </w:rPr>
            </w:pPr>
            <w:r w:rsidRPr="00ED06D5">
              <w:rPr>
                <w:rFonts w:ascii="Hessen Gellix" w:hAnsi="Hessen Gellix" w:cs="Arial"/>
                <w:sz w:val="18"/>
                <w:szCs w:val="18"/>
              </w:rPr>
              <w:t>Anteilige Besoldung</w:t>
            </w:r>
          </w:p>
        </w:tc>
      </w:tr>
      <w:tr w:rsidR="00AE5D70" w:rsidRPr="00ED06D5" w14:paraId="305DE693" w14:textId="77777777" w:rsidTr="009F45D8">
        <w:trPr>
          <w:cantSplit/>
        </w:trPr>
        <w:tc>
          <w:tcPr>
            <w:tcW w:w="2374" w:type="dxa"/>
            <w:gridSpan w:val="2"/>
            <w:tcBorders>
              <w:top w:val="single" w:sz="4" w:space="0" w:color="auto"/>
            </w:tcBorders>
          </w:tcPr>
          <w:p w14:paraId="45D5DA85" w14:textId="77777777" w:rsidR="00AE5D70" w:rsidRPr="00ED06D5" w:rsidRDefault="00AE5D70">
            <w:pPr>
              <w:rPr>
                <w:rFonts w:ascii="Hessen Gellix" w:hAnsi="Hessen Gellix"/>
              </w:rPr>
            </w:pPr>
          </w:p>
        </w:tc>
        <w:tc>
          <w:tcPr>
            <w:tcW w:w="2658" w:type="dxa"/>
            <w:gridSpan w:val="6"/>
            <w:tcBorders>
              <w:top w:val="single" w:sz="4" w:space="0" w:color="auto"/>
            </w:tcBorders>
          </w:tcPr>
          <w:p w14:paraId="382CF01E" w14:textId="77777777" w:rsidR="00AE5D70" w:rsidRPr="00ED06D5" w:rsidRDefault="00AE5D70">
            <w:pPr>
              <w:rPr>
                <w:rFonts w:ascii="Hessen Gellix" w:hAnsi="Hessen Gellix"/>
              </w:rPr>
            </w:pPr>
          </w:p>
        </w:tc>
        <w:tc>
          <w:tcPr>
            <w:tcW w:w="160" w:type="dxa"/>
            <w:gridSpan w:val="2"/>
            <w:tcBorders>
              <w:top w:val="single" w:sz="4" w:space="0" w:color="auto"/>
            </w:tcBorders>
          </w:tcPr>
          <w:p w14:paraId="2F047389" w14:textId="77777777" w:rsidR="00AE5D70" w:rsidRPr="00ED06D5" w:rsidRDefault="00AE5D70">
            <w:pPr>
              <w:rPr>
                <w:rFonts w:ascii="Hessen Gellix" w:hAnsi="Hessen Gellix"/>
              </w:rPr>
            </w:pPr>
          </w:p>
        </w:tc>
        <w:tc>
          <w:tcPr>
            <w:tcW w:w="1701" w:type="dxa"/>
            <w:gridSpan w:val="3"/>
            <w:tcBorders>
              <w:top w:val="single" w:sz="4" w:space="0" w:color="auto"/>
            </w:tcBorders>
          </w:tcPr>
          <w:p w14:paraId="58D110EE" w14:textId="77777777" w:rsidR="00AE5D70" w:rsidRPr="00ED06D5" w:rsidRDefault="00AE5D70">
            <w:pPr>
              <w:rPr>
                <w:rFonts w:ascii="Hessen Gellix" w:hAnsi="Hessen Gellix"/>
              </w:rPr>
            </w:pPr>
          </w:p>
        </w:tc>
        <w:tc>
          <w:tcPr>
            <w:tcW w:w="1559" w:type="dxa"/>
            <w:gridSpan w:val="3"/>
            <w:tcBorders>
              <w:top w:val="single" w:sz="4" w:space="0" w:color="auto"/>
            </w:tcBorders>
          </w:tcPr>
          <w:p w14:paraId="67836335" w14:textId="77777777" w:rsidR="00AE5D70" w:rsidRPr="00ED06D5" w:rsidRDefault="00AE5D70">
            <w:pPr>
              <w:rPr>
                <w:rFonts w:ascii="Hessen Gellix" w:hAnsi="Hessen Gellix"/>
              </w:rPr>
            </w:pPr>
          </w:p>
        </w:tc>
        <w:tc>
          <w:tcPr>
            <w:tcW w:w="1541" w:type="dxa"/>
            <w:tcBorders>
              <w:top w:val="single" w:sz="4" w:space="0" w:color="auto"/>
            </w:tcBorders>
          </w:tcPr>
          <w:p w14:paraId="3681E5E9" w14:textId="77777777" w:rsidR="00AE5D70" w:rsidRPr="00ED06D5" w:rsidRDefault="00AE5D70">
            <w:pPr>
              <w:rPr>
                <w:rFonts w:ascii="Hessen Gellix" w:hAnsi="Hessen Gellix"/>
              </w:rPr>
            </w:pPr>
          </w:p>
        </w:tc>
      </w:tr>
      <w:tr w:rsidR="00BB2B5C" w:rsidRPr="00ED06D5" w14:paraId="68BF629E" w14:textId="77777777" w:rsidTr="009F45D8">
        <w:trPr>
          <w:cantSplit/>
        </w:trPr>
        <w:tc>
          <w:tcPr>
            <w:tcW w:w="9993" w:type="dxa"/>
            <w:gridSpan w:val="17"/>
          </w:tcPr>
          <w:p w14:paraId="1D636175" w14:textId="77777777" w:rsidR="0019784F" w:rsidRPr="00ED06D5" w:rsidRDefault="004E7DED" w:rsidP="00711EB5">
            <w:pPr>
              <w:rPr>
                <w:rFonts w:ascii="Hessen Gellix" w:hAnsi="Hessen Gellix"/>
                <w:b/>
              </w:rPr>
            </w:pPr>
            <w:r w:rsidRPr="00ED06D5">
              <w:rPr>
                <w:rFonts w:ascii="Hessen Gellix" w:hAnsi="Hessen Gellix"/>
                <w:b/>
                <w:sz w:val="28"/>
                <w:szCs w:val="28"/>
              </w:rPr>
              <w:t>*</w:t>
            </w:r>
            <w:r w:rsidRPr="00ED06D5">
              <w:rPr>
                <w:rFonts w:ascii="Hessen Gellix" w:hAnsi="Hessen Gellix"/>
                <w:b/>
              </w:rPr>
              <w:t xml:space="preserve"> </w:t>
            </w:r>
            <w:r w:rsidR="00BB2B5C" w:rsidRPr="00ED06D5">
              <w:rPr>
                <w:rFonts w:ascii="Hessen Gellix" w:hAnsi="Hessen Gellix"/>
                <w:b/>
              </w:rPr>
              <w:t xml:space="preserve">Es sind </w:t>
            </w:r>
            <w:r w:rsidR="00BB2B5C" w:rsidRPr="00ED06D5">
              <w:rPr>
                <w:rFonts w:ascii="Hessen Gellix" w:hAnsi="Hessen Gellix"/>
                <w:b/>
                <w:u w:val="single"/>
              </w:rPr>
              <w:t>alle</w:t>
            </w:r>
            <w:r w:rsidR="00BB2B5C" w:rsidRPr="00ED06D5">
              <w:rPr>
                <w:rFonts w:ascii="Hessen Gellix" w:hAnsi="Hessen Gellix"/>
                <w:b/>
              </w:rPr>
              <w:t xml:space="preserve"> </w:t>
            </w:r>
            <w:r w:rsidR="0019784F" w:rsidRPr="00ED06D5">
              <w:rPr>
                <w:rFonts w:ascii="Hessen Gellix" w:hAnsi="Hessen Gellix"/>
                <w:b/>
              </w:rPr>
              <w:t xml:space="preserve">über die regelmäßige Arbeitszeit hinaus </w:t>
            </w:r>
            <w:r w:rsidR="00BB2B5C" w:rsidRPr="00ED06D5">
              <w:rPr>
                <w:rFonts w:ascii="Hessen Gellix" w:hAnsi="Hessen Gellix"/>
                <w:b/>
              </w:rPr>
              <w:t>geleistete</w:t>
            </w:r>
            <w:r w:rsidRPr="00ED06D5">
              <w:rPr>
                <w:rFonts w:ascii="Hessen Gellix" w:hAnsi="Hessen Gellix"/>
                <w:b/>
              </w:rPr>
              <w:t>n Mehrarbeitsstunden anzu</w:t>
            </w:r>
            <w:r w:rsidR="0019784F" w:rsidRPr="00ED06D5">
              <w:rPr>
                <w:rFonts w:ascii="Hessen Gellix" w:hAnsi="Hessen Gellix"/>
                <w:b/>
              </w:rPr>
              <w:t>geben</w:t>
            </w:r>
            <w:r w:rsidRPr="00ED06D5">
              <w:rPr>
                <w:rFonts w:ascii="Hessen Gellix" w:hAnsi="Hessen Gellix"/>
                <w:b/>
              </w:rPr>
              <w:t>.</w:t>
            </w:r>
            <w:r w:rsidR="00BB2B5C" w:rsidRPr="00ED06D5">
              <w:rPr>
                <w:rFonts w:ascii="Hessen Gellix" w:hAnsi="Hessen Gellix"/>
                <w:b/>
              </w:rPr>
              <w:t xml:space="preserve"> </w:t>
            </w:r>
          </w:p>
          <w:p w14:paraId="089E86FF" w14:textId="77777777" w:rsidR="0019784F" w:rsidRPr="00ED06D5" w:rsidRDefault="0019784F" w:rsidP="00711EB5">
            <w:pPr>
              <w:rPr>
                <w:rFonts w:ascii="Hessen Gellix" w:hAnsi="Hessen Gellix"/>
                <w:b/>
              </w:rPr>
            </w:pPr>
          </w:p>
          <w:p w14:paraId="44AD8EAC" w14:textId="77777777" w:rsidR="00BB2B5C" w:rsidRPr="00ED06D5" w:rsidRDefault="00BB2B5C" w:rsidP="00711EB5">
            <w:pPr>
              <w:rPr>
                <w:rFonts w:ascii="Hessen Gellix" w:hAnsi="Hessen Gellix"/>
                <w:b/>
                <w:u w:val="single"/>
              </w:rPr>
            </w:pPr>
            <w:r w:rsidRPr="00ED06D5">
              <w:rPr>
                <w:rFonts w:ascii="Hessen Gellix" w:hAnsi="Hessen Gellix"/>
                <w:b/>
                <w:u w:val="single"/>
              </w:rPr>
              <w:t>Hinweis:</w:t>
            </w:r>
          </w:p>
          <w:p w14:paraId="51473280" w14:textId="77777777" w:rsidR="00BB2B5C" w:rsidRPr="00ED06D5" w:rsidRDefault="001300B2" w:rsidP="001300B2">
            <w:pPr>
              <w:autoSpaceDE w:val="0"/>
              <w:autoSpaceDN w:val="0"/>
              <w:adjustRightInd w:val="0"/>
              <w:rPr>
                <w:rFonts w:ascii="Hessen Gellix" w:hAnsi="Hessen Gellix" w:cs="CIDFont+F1"/>
                <w:sz w:val="18"/>
                <w:szCs w:val="18"/>
              </w:rPr>
            </w:pPr>
            <w:r w:rsidRPr="00ED06D5">
              <w:rPr>
                <w:rFonts w:ascii="Hessen Gellix" w:hAnsi="Hessen Gellix" w:cs="CIDFont+F1"/>
                <w:sz w:val="18"/>
                <w:szCs w:val="18"/>
              </w:rPr>
              <w:t xml:space="preserve">Die Regelungen über die Vergütung von Mehrarbeit von Beamten ergeben sich aus der Mehrarbeitsvergütungsverordnung (MVergV). </w:t>
            </w:r>
            <w:r w:rsidRPr="00ED06D5">
              <w:rPr>
                <w:rFonts w:ascii="Hessen Gellix" w:hAnsi="Hessen Gellix" w:cs="CIDFont+F1"/>
                <w:b/>
                <w:sz w:val="18"/>
                <w:szCs w:val="18"/>
              </w:rPr>
              <w:t>Gemäß §§ 3 und 5 MVergV besteht für Lehrkräfte eine Verpflichtung zur unentgeltlichen Leistung von bis zu drei zusätzlichen Unterrichtsstunden pro Monat</w:t>
            </w:r>
            <w:r w:rsidRPr="00ED06D5">
              <w:rPr>
                <w:rFonts w:ascii="Hessen Gellix" w:hAnsi="Hessen Gellix" w:cs="CIDFont+F1"/>
                <w:sz w:val="18"/>
                <w:szCs w:val="18"/>
              </w:rPr>
              <w:t>, wenn zwingende dienstliche Verhältnisse es erfordern (§ 85 Abs. 2 Satz 1 HBG). Teilzeitbeschäftigte Lehrkräfte sind nur in dem Umfang zur unentgeltlichen Mehrarbeit verpflichtet, der dem Verhältnis der reduzierten Arbeitszeit zu den von vollzeitbeschäftigten Lehrkräften vergütungsfrei im Monat zu leistenden drei Unterrichtsstunden entspricht. Wird der Umfang überschritten, wird bei vollbeschäftigten Beamten für alle über die regelmäßige Arbeitszeit hinaus geleisteten Mehrarbeitsstunden die Mehrarbeitsvergütung fällig. Bei teilzeitbeschäftigten Beamten wird bis zur vollen Stelle anteilige Besoldung gezahlt.</w:t>
            </w:r>
          </w:p>
          <w:p w14:paraId="3369466C" w14:textId="77777777" w:rsidR="001300B2" w:rsidRPr="00ED06D5" w:rsidRDefault="001300B2" w:rsidP="001300B2">
            <w:pPr>
              <w:autoSpaceDE w:val="0"/>
              <w:autoSpaceDN w:val="0"/>
              <w:adjustRightInd w:val="0"/>
              <w:rPr>
                <w:rFonts w:ascii="Hessen Gellix" w:hAnsi="Hessen Gellix" w:cs="Arial"/>
                <w:b/>
              </w:rPr>
            </w:pPr>
          </w:p>
        </w:tc>
      </w:tr>
      <w:tr w:rsidR="00BB2B5C" w:rsidRPr="00ED06D5" w14:paraId="7EEBCC48" w14:textId="77777777" w:rsidTr="009F45D8">
        <w:trPr>
          <w:cantSplit/>
        </w:trPr>
        <w:tc>
          <w:tcPr>
            <w:tcW w:w="9993" w:type="dxa"/>
            <w:gridSpan w:val="17"/>
          </w:tcPr>
          <w:p w14:paraId="7B38DF9D" w14:textId="34873E64" w:rsidR="00CF21D4" w:rsidRPr="00ED06D5" w:rsidRDefault="00BB2B5C">
            <w:pPr>
              <w:rPr>
                <w:rFonts w:ascii="Hessen Gellix" w:hAnsi="Hessen Gellix"/>
                <w:b/>
                <w:sz w:val="18"/>
                <w:szCs w:val="18"/>
              </w:rPr>
            </w:pPr>
            <w:r w:rsidRPr="00ED06D5">
              <w:rPr>
                <w:rFonts w:ascii="Hessen Gellix" w:hAnsi="Hessen Gellix"/>
                <w:b/>
                <w:sz w:val="18"/>
                <w:szCs w:val="18"/>
              </w:rPr>
              <w:t>Die Richtigkeit der Angaben wird bestätigt:</w:t>
            </w:r>
          </w:p>
          <w:p w14:paraId="4FE77E79" w14:textId="77777777" w:rsidR="004E7DED" w:rsidRPr="00ED06D5" w:rsidRDefault="004E7DED">
            <w:pPr>
              <w:rPr>
                <w:rFonts w:ascii="Hessen Gellix" w:hAnsi="Hessen Gellix"/>
              </w:rPr>
            </w:pPr>
          </w:p>
        </w:tc>
      </w:tr>
      <w:tr w:rsidR="00AE5D70" w:rsidRPr="00ED06D5" w14:paraId="232325EA" w14:textId="77777777" w:rsidTr="009F45D8">
        <w:trPr>
          <w:cantSplit/>
        </w:trPr>
        <w:tc>
          <w:tcPr>
            <w:tcW w:w="4606" w:type="dxa"/>
            <w:gridSpan w:val="4"/>
            <w:tcBorders>
              <w:bottom w:val="single" w:sz="4" w:space="0" w:color="auto"/>
            </w:tcBorders>
          </w:tcPr>
          <w:p w14:paraId="3708EEAD" w14:textId="77777777" w:rsidR="00A54006" w:rsidRPr="00ED06D5" w:rsidRDefault="00A54006">
            <w:pPr>
              <w:rPr>
                <w:rFonts w:ascii="Hessen Gellix" w:hAnsi="Hessen Gellix"/>
              </w:rPr>
            </w:pPr>
          </w:p>
          <w:p w14:paraId="6CB93AE3" w14:textId="77777777" w:rsidR="00B52040" w:rsidRPr="00ED06D5" w:rsidRDefault="00B52040">
            <w:pPr>
              <w:rPr>
                <w:rFonts w:ascii="Hessen Gellix" w:hAnsi="Hessen Gellix"/>
              </w:rPr>
            </w:pPr>
          </w:p>
        </w:tc>
        <w:tc>
          <w:tcPr>
            <w:tcW w:w="567" w:type="dxa"/>
            <w:gridSpan w:val="5"/>
          </w:tcPr>
          <w:p w14:paraId="191500B7" w14:textId="77777777" w:rsidR="00AE5D70" w:rsidRPr="00ED06D5" w:rsidRDefault="00AE5D70">
            <w:pPr>
              <w:rPr>
                <w:rFonts w:ascii="Hessen Gellix" w:hAnsi="Hessen Gellix"/>
              </w:rPr>
            </w:pPr>
          </w:p>
        </w:tc>
        <w:tc>
          <w:tcPr>
            <w:tcW w:w="4820" w:type="dxa"/>
            <w:gridSpan w:val="8"/>
          </w:tcPr>
          <w:p w14:paraId="55C935D6" w14:textId="77777777" w:rsidR="00AE5D70" w:rsidRPr="00ED06D5" w:rsidRDefault="00B52040">
            <w:pPr>
              <w:rPr>
                <w:rFonts w:ascii="Hessen Gellix" w:hAnsi="Hessen Gellix"/>
                <w:u w:val="single"/>
              </w:rPr>
            </w:pPr>
            <w:r w:rsidRPr="00ED06D5">
              <w:rPr>
                <w:rFonts w:ascii="Hessen Gellix" w:hAnsi="Hessen Gellix"/>
                <w:b/>
              </w:rPr>
              <w:t xml:space="preserve">                     </w:t>
            </w:r>
            <w:r w:rsidR="00711EB5" w:rsidRPr="00ED06D5">
              <w:rPr>
                <w:rFonts w:ascii="Hessen Gellix" w:hAnsi="Hessen Gellix"/>
                <w:u w:val="single"/>
              </w:rPr>
              <w:t>Bearbeitungsvermerk SSA</w:t>
            </w:r>
          </w:p>
        </w:tc>
      </w:tr>
      <w:tr w:rsidR="00AE5D70" w:rsidRPr="00ED06D5" w14:paraId="7E30C780" w14:textId="77777777" w:rsidTr="009F45D8">
        <w:trPr>
          <w:cantSplit/>
        </w:trPr>
        <w:tc>
          <w:tcPr>
            <w:tcW w:w="4606" w:type="dxa"/>
            <w:gridSpan w:val="4"/>
            <w:tcBorders>
              <w:top w:val="single" w:sz="4" w:space="0" w:color="auto"/>
            </w:tcBorders>
          </w:tcPr>
          <w:p w14:paraId="16724D50" w14:textId="77777777" w:rsidR="00AE5D70" w:rsidRPr="00ED06D5" w:rsidRDefault="00AE5D70">
            <w:pPr>
              <w:rPr>
                <w:rFonts w:ascii="Hessen Gellix" w:hAnsi="Hessen Gellix"/>
                <w:sz w:val="16"/>
                <w:szCs w:val="16"/>
              </w:rPr>
            </w:pPr>
            <w:r w:rsidRPr="00ED06D5">
              <w:rPr>
                <w:rFonts w:ascii="Hessen Gellix" w:hAnsi="Hessen Gellix"/>
                <w:sz w:val="16"/>
                <w:szCs w:val="16"/>
              </w:rPr>
              <w:t>(</w:t>
            </w:r>
            <w:r w:rsidR="00197677" w:rsidRPr="00ED06D5">
              <w:rPr>
                <w:rFonts w:ascii="Hessen Gellix" w:hAnsi="Hessen Gellix"/>
                <w:sz w:val="16"/>
                <w:szCs w:val="16"/>
              </w:rPr>
              <w:t xml:space="preserve">Unterschrift und Stempel der </w:t>
            </w:r>
            <w:r w:rsidRPr="00ED06D5">
              <w:rPr>
                <w:rFonts w:ascii="Hessen Gellix" w:hAnsi="Hessen Gellix"/>
                <w:sz w:val="16"/>
                <w:szCs w:val="16"/>
              </w:rPr>
              <w:t>Schule)</w:t>
            </w:r>
          </w:p>
        </w:tc>
        <w:tc>
          <w:tcPr>
            <w:tcW w:w="567" w:type="dxa"/>
            <w:gridSpan w:val="5"/>
          </w:tcPr>
          <w:p w14:paraId="3A0CBE98" w14:textId="77777777" w:rsidR="00AE5D70" w:rsidRPr="00ED06D5" w:rsidRDefault="00AE5D70">
            <w:pPr>
              <w:rPr>
                <w:rFonts w:ascii="Hessen Gellix" w:hAnsi="Hessen Gellix"/>
              </w:rPr>
            </w:pPr>
          </w:p>
        </w:tc>
        <w:tc>
          <w:tcPr>
            <w:tcW w:w="4820" w:type="dxa"/>
            <w:gridSpan w:val="8"/>
          </w:tcPr>
          <w:p w14:paraId="15F8A078" w14:textId="77777777" w:rsidR="00AE5D70" w:rsidRPr="00ED06D5" w:rsidRDefault="00B52040">
            <w:pPr>
              <w:rPr>
                <w:rFonts w:ascii="Hessen Gellix" w:hAnsi="Hessen Gellix"/>
              </w:rPr>
            </w:pPr>
            <w:r w:rsidRPr="00ED06D5">
              <w:rPr>
                <w:rFonts w:ascii="Hessen Gellix" w:hAnsi="Hessen Gellix"/>
              </w:rPr>
              <w:t xml:space="preserve">                      </w:t>
            </w:r>
            <w:r w:rsidR="00711EB5" w:rsidRPr="00ED06D5">
              <w:rPr>
                <w:rFonts w:ascii="Hessen Gellix" w:hAnsi="Hessen Gellix"/>
              </w:rPr>
              <w:t xml:space="preserve">in SAP IT 2010 erfasst       </w:t>
            </w:r>
            <w:bookmarkStart w:id="15" w:name="Kontrollkästchen2"/>
            <w:r w:rsidR="00711EB5" w:rsidRPr="00ED06D5">
              <w:rPr>
                <w:rFonts w:ascii="Hessen Gellix" w:hAnsi="Hessen Gellix"/>
              </w:rPr>
              <w:fldChar w:fldCharType="begin">
                <w:ffData>
                  <w:name w:val="Kontrollkästchen2"/>
                  <w:enabled/>
                  <w:calcOnExit w:val="0"/>
                  <w:checkBox>
                    <w:sizeAuto/>
                    <w:default w:val="0"/>
                  </w:checkBox>
                </w:ffData>
              </w:fldChar>
            </w:r>
            <w:r w:rsidR="00711EB5" w:rsidRPr="00ED06D5">
              <w:rPr>
                <w:rFonts w:ascii="Hessen Gellix" w:hAnsi="Hessen Gellix"/>
              </w:rPr>
              <w:instrText xml:space="preserve"> FORMCHECKBOX </w:instrText>
            </w:r>
            <w:r w:rsidR="00ED06D5" w:rsidRPr="00ED06D5">
              <w:rPr>
                <w:rFonts w:ascii="Hessen Gellix" w:hAnsi="Hessen Gellix"/>
              </w:rPr>
            </w:r>
            <w:r w:rsidR="00ED06D5" w:rsidRPr="00ED06D5">
              <w:rPr>
                <w:rFonts w:ascii="Hessen Gellix" w:hAnsi="Hessen Gellix"/>
              </w:rPr>
              <w:fldChar w:fldCharType="separate"/>
            </w:r>
            <w:r w:rsidR="00711EB5" w:rsidRPr="00ED06D5">
              <w:rPr>
                <w:rFonts w:ascii="Hessen Gellix" w:hAnsi="Hessen Gellix"/>
              </w:rPr>
              <w:fldChar w:fldCharType="end"/>
            </w:r>
            <w:bookmarkEnd w:id="15"/>
          </w:p>
        </w:tc>
      </w:tr>
    </w:tbl>
    <w:p w14:paraId="30626446" w14:textId="77777777" w:rsidR="00237526" w:rsidRPr="00ED06D5" w:rsidRDefault="00237526" w:rsidP="00A54006">
      <w:pPr>
        <w:rPr>
          <w:rFonts w:ascii="Hessen Gellix" w:hAnsi="Hessen Gellix"/>
        </w:rPr>
      </w:pPr>
      <w:bookmarkStart w:id="16" w:name="AktuellerStandort"/>
      <w:bookmarkEnd w:id="16"/>
    </w:p>
    <w:sectPr w:rsidR="00237526" w:rsidRPr="00ED06D5" w:rsidSect="00B36C3C">
      <w:pgSz w:w="11906" w:h="16838"/>
      <w:pgMar w:top="851" w:right="851" w:bottom="851" w:left="85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ssen Gellix">
    <w:panose1 w:val="020B0604030102000003"/>
    <w:charset w:val="00"/>
    <w:family w:val="swiss"/>
    <w:pitch w:val="variable"/>
    <w:sig w:usb0="A10000FF" w:usb1="5001A47B" w:usb2="00000000" w:usb3="00000000" w:csb0="00000193" w:csb1="00000000"/>
  </w:font>
  <w:font w:name="CIDFont+F2">
    <w:altName w:val="Calibri"/>
    <w:panose1 w:val="00000000000000000000"/>
    <w:charset w:val="00"/>
    <w:family w:val="auto"/>
    <w:notTrueType/>
    <w:pitch w:val="default"/>
    <w:sig w:usb0="00000003" w:usb1="00000000" w:usb2="00000000" w:usb3="00000000" w:csb0="00000001" w:csb1="00000000"/>
  </w:font>
  <w:font w:name="CIDFont+F1">
    <w:altName w:val="Calibri"/>
    <w:panose1 w:val="00000000000000000000"/>
    <w:charset w:val="00"/>
    <w:family w:val="auto"/>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6B3"/>
    <w:rsid w:val="00012177"/>
    <w:rsid w:val="0003090E"/>
    <w:rsid w:val="00041138"/>
    <w:rsid w:val="000626B3"/>
    <w:rsid w:val="00090AC2"/>
    <w:rsid w:val="0009214D"/>
    <w:rsid w:val="000958BB"/>
    <w:rsid w:val="0009765A"/>
    <w:rsid w:val="000A47B0"/>
    <w:rsid w:val="000C56E5"/>
    <w:rsid w:val="000E38B6"/>
    <w:rsid w:val="000E57FB"/>
    <w:rsid w:val="001245E4"/>
    <w:rsid w:val="001300B2"/>
    <w:rsid w:val="00151675"/>
    <w:rsid w:val="001537D8"/>
    <w:rsid w:val="00185D00"/>
    <w:rsid w:val="00190DFC"/>
    <w:rsid w:val="0019352D"/>
    <w:rsid w:val="00197677"/>
    <w:rsid w:val="0019784F"/>
    <w:rsid w:val="001C44E8"/>
    <w:rsid w:val="001C4506"/>
    <w:rsid w:val="00202021"/>
    <w:rsid w:val="00220599"/>
    <w:rsid w:val="00237526"/>
    <w:rsid w:val="002875B6"/>
    <w:rsid w:val="0029194D"/>
    <w:rsid w:val="002F63AD"/>
    <w:rsid w:val="003025C8"/>
    <w:rsid w:val="003057C8"/>
    <w:rsid w:val="00320AF8"/>
    <w:rsid w:val="00345442"/>
    <w:rsid w:val="003B5524"/>
    <w:rsid w:val="003E1700"/>
    <w:rsid w:val="0042546A"/>
    <w:rsid w:val="00426F4F"/>
    <w:rsid w:val="00440D6A"/>
    <w:rsid w:val="004564B1"/>
    <w:rsid w:val="004A466A"/>
    <w:rsid w:val="004B3F83"/>
    <w:rsid w:val="004B53E7"/>
    <w:rsid w:val="004E744F"/>
    <w:rsid w:val="004E7DED"/>
    <w:rsid w:val="00512D24"/>
    <w:rsid w:val="005379A4"/>
    <w:rsid w:val="00550B54"/>
    <w:rsid w:val="00563C42"/>
    <w:rsid w:val="005D35AF"/>
    <w:rsid w:val="005E5E70"/>
    <w:rsid w:val="00602D2E"/>
    <w:rsid w:val="00624119"/>
    <w:rsid w:val="00632F90"/>
    <w:rsid w:val="006865AE"/>
    <w:rsid w:val="006B138A"/>
    <w:rsid w:val="006B6FC3"/>
    <w:rsid w:val="00711EB5"/>
    <w:rsid w:val="007128C9"/>
    <w:rsid w:val="00737905"/>
    <w:rsid w:val="007D489C"/>
    <w:rsid w:val="007D5578"/>
    <w:rsid w:val="007E29B0"/>
    <w:rsid w:val="00834224"/>
    <w:rsid w:val="00890B5D"/>
    <w:rsid w:val="00897B4D"/>
    <w:rsid w:val="008A67A7"/>
    <w:rsid w:val="008C1CF6"/>
    <w:rsid w:val="008D1274"/>
    <w:rsid w:val="008F0208"/>
    <w:rsid w:val="009125F4"/>
    <w:rsid w:val="009379AF"/>
    <w:rsid w:val="00985B77"/>
    <w:rsid w:val="00993E5B"/>
    <w:rsid w:val="009A2609"/>
    <w:rsid w:val="009F45D8"/>
    <w:rsid w:val="00A016D0"/>
    <w:rsid w:val="00A11FC2"/>
    <w:rsid w:val="00A20FE9"/>
    <w:rsid w:val="00A324E1"/>
    <w:rsid w:val="00A5097B"/>
    <w:rsid w:val="00A54006"/>
    <w:rsid w:val="00A648B3"/>
    <w:rsid w:val="00AA3F64"/>
    <w:rsid w:val="00AB7079"/>
    <w:rsid w:val="00AD52AF"/>
    <w:rsid w:val="00AE5D70"/>
    <w:rsid w:val="00B06A9B"/>
    <w:rsid w:val="00B1712C"/>
    <w:rsid w:val="00B21992"/>
    <w:rsid w:val="00B36C3C"/>
    <w:rsid w:val="00B52040"/>
    <w:rsid w:val="00B540A0"/>
    <w:rsid w:val="00B57F27"/>
    <w:rsid w:val="00B82372"/>
    <w:rsid w:val="00BB2B5C"/>
    <w:rsid w:val="00BC0FD7"/>
    <w:rsid w:val="00BC22C9"/>
    <w:rsid w:val="00C1206F"/>
    <w:rsid w:val="00C90ADD"/>
    <w:rsid w:val="00CF21D4"/>
    <w:rsid w:val="00D066A9"/>
    <w:rsid w:val="00D16ADC"/>
    <w:rsid w:val="00D2373A"/>
    <w:rsid w:val="00D50C97"/>
    <w:rsid w:val="00DB6E57"/>
    <w:rsid w:val="00DF68D5"/>
    <w:rsid w:val="00E3131E"/>
    <w:rsid w:val="00E4744F"/>
    <w:rsid w:val="00E565BD"/>
    <w:rsid w:val="00E60863"/>
    <w:rsid w:val="00EA485A"/>
    <w:rsid w:val="00ED06D5"/>
    <w:rsid w:val="00EF6248"/>
    <w:rsid w:val="00F436F9"/>
    <w:rsid w:val="00F805F2"/>
    <w:rsid w:val="00FA4BF0"/>
    <w:rsid w:val="00FC191A"/>
    <w:rsid w:val="00FD175F"/>
    <w:rsid w:val="00FD31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58F0C04"/>
  <w14:defaultImageDpi w14:val="0"/>
  <w15:docId w15:val="{DE57C4EE-D425-46DD-B7F4-947FCA981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0" w:line="240" w:lineRule="auto"/>
    </w:pPr>
    <w:rPr>
      <w:sz w:val="20"/>
      <w:szCs w:val="20"/>
    </w:rPr>
  </w:style>
  <w:style w:type="paragraph" w:styleId="berschrift1">
    <w:name w:val="heading 1"/>
    <w:basedOn w:val="Standard"/>
    <w:next w:val="Standard"/>
    <w:link w:val="berschrift1Zchn"/>
    <w:uiPriority w:val="99"/>
    <w:qFormat/>
    <w:pPr>
      <w:keepNext/>
      <w:outlineLvl w:val="0"/>
    </w:pPr>
    <w:rPr>
      <w:b/>
      <w:sz w:val="24"/>
    </w:rPr>
  </w:style>
  <w:style w:type="paragraph" w:styleId="berschrift2">
    <w:name w:val="heading 2"/>
    <w:basedOn w:val="Standard"/>
    <w:next w:val="Standard"/>
    <w:link w:val="berschrift2Zchn"/>
    <w:uiPriority w:val="99"/>
    <w:qFormat/>
    <w:pPr>
      <w:keepNext/>
      <w:jc w:val="center"/>
      <w:outlineLvl w:val="1"/>
    </w:pPr>
    <w:rPr>
      <w:sz w:val="24"/>
    </w:rPr>
  </w:style>
  <w:style w:type="paragraph" w:styleId="berschrift3">
    <w:name w:val="heading 3"/>
    <w:basedOn w:val="Standard"/>
    <w:next w:val="Standard"/>
    <w:link w:val="berschrift3Zchn"/>
    <w:uiPriority w:val="99"/>
    <w:qFormat/>
    <w:pPr>
      <w:keepNext/>
      <w:outlineLvl w:val="2"/>
    </w:pPr>
    <w:rPr>
      <w:b/>
    </w:rPr>
  </w:style>
  <w:style w:type="paragraph" w:styleId="berschrift4">
    <w:name w:val="heading 4"/>
    <w:basedOn w:val="Standard"/>
    <w:next w:val="Standard"/>
    <w:link w:val="berschrift4Zchn"/>
    <w:uiPriority w:val="99"/>
    <w:qFormat/>
    <w:pPr>
      <w:keepNext/>
      <w:outlineLvl w:val="3"/>
    </w:pPr>
    <w:rPr>
      <w:rFonts w:ascii="Arial" w:hAnsi="Arial"/>
      <w:b/>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b/>
      <w:bCs/>
      <w:kern w:val="32"/>
      <w:sz w:val="32"/>
      <w:szCs w:val="32"/>
    </w:rPr>
  </w:style>
  <w:style w:type="character" w:customStyle="1" w:styleId="berschrift2Zchn">
    <w:name w:val="Überschrift 2 Zchn"/>
    <w:basedOn w:val="Absatz-Standardschriftart"/>
    <w:link w:val="berschrift2"/>
    <w:uiPriority w:val="9"/>
    <w:semiHidden/>
    <w:rPr>
      <w:rFonts w:asciiTheme="majorHAnsi" w:eastAsiaTheme="majorEastAsia" w:hAnsiTheme="majorHAnsi" w:cstheme="majorBidi"/>
      <w:b/>
      <w:bCs/>
      <w:i/>
      <w:iCs/>
      <w:sz w:val="28"/>
      <w:szCs w:val="28"/>
    </w:rPr>
  </w:style>
  <w:style w:type="character" w:customStyle="1" w:styleId="berschrift3Zchn">
    <w:name w:val="Überschrift 3 Zchn"/>
    <w:basedOn w:val="Absatz-Standardschriftart"/>
    <w:link w:val="berschrift3"/>
    <w:uiPriority w:val="9"/>
    <w:semiHidden/>
    <w:rPr>
      <w:rFonts w:asciiTheme="majorHAnsi" w:eastAsiaTheme="majorEastAsia" w:hAnsiTheme="majorHAnsi" w:cstheme="majorBidi"/>
      <w:b/>
      <w:bCs/>
      <w:sz w:val="26"/>
      <w:szCs w:val="26"/>
    </w:rPr>
  </w:style>
  <w:style w:type="character" w:customStyle="1" w:styleId="berschrift4Zchn">
    <w:name w:val="Überschrift 4 Zchn"/>
    <w:basedOn w:val="Absatz-Standardschriftart"/>
    <w:link w:val="berschrift4"/>
    <w:uiPriority w:val="9"/>
    <w:semiHidden/>
    <w:rPr>
      <w:rFonts w:asciiTheme="minorHAnsi" w:eastAsiaTheme="minorEastAsia" w:hAnsiTheme="minorHAnsi" w:cstheme="minorBidi"/>
      <w:b/>
      <w:bCs/>
      <w:sz w:val="28"/>
      <w:szCs w:val="28"/>
    </w:rPr>
  </w:style>
  <w:style w:type="paragraph" w:styleId="Sprechblasentext">
    <w:name w:val="Balloon Text"/>
    <w:basedOn w:val="Standard"/>
    <w:link w:val="SprechblasentextZchn"/>
    <w:uiPriority w:val="99"/>
    <w:semiHidden/>
    <w:rsid w:val="0019352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M:\I\I.1\Schmalwasser\Brief-%20und%20Formularvorlagen\Schulamt\Mehrarbeitsverg&#252;tung.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Mehrarbeitsvergütung.dot</Template>
  <TotalTime>0</TotalTime>
  <Pages>1</Pages>
  <Words>325</Words>
  <Characters>2517</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Behörde</vt:lpstr>
    </vt:vector>
  </TitlesOfParts>
  <Company>Kassel</Company>
  <LinksUpToDate>false</LinksUpToDate>
  <CharactersWithSpaces>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Behörde</dc:title>
  <dc:subject/>
  <dc:creator>Jana Schmalwasser</dc:creator>
  <cp:keywords/>
  <dc:description/>
  <cp:lastModifiedBy>Meckel, Michaela (SSA BV)</cp:lastModifiedBy>
  <cp:revision>2</cp:revision>
  <cp:lastPrinted>2008-01-17T10:07:00Z</cp:lastPrinted>
  <dcterms:created xsi:type="dcterms:W3CDTF">2026-06-23T15:49:00Z</dcterms:created>
  <dcterms:modified xsi:type="dcterms:W3CDTF">2026-06-23T15:49:00Z</dcterms:modified>
</cp:coreProperties>
</file>